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FC9E46" w14:textId="2426D022" w:rsidR="002733C8" w:rsidRDefault="00B02D91" w:rsidP="00EF613B">
      <w:pPr>
        <w:pStyle w:val="Heading1"/>
        <w:spacing w:before="240" w:after="0"/>
        <w:ind w:left="1008" w:right="432"/>
        <w:rPr>
          <w:sz w:val="24"/>
          <w:szCs w:val="24"/>
        </w:rPr>
      </w:pPr>
      <w:r w:rsidRPr="009A39CD">
        <w:rPr>
          <w:noProof/>
          <w:sz w:val="24"/>
          <w:szCs w:val="24"/>
        </w:rPr>
        <w:drawing>
          <wp:anchor distT="0" distB="0" distL="114300" distR="114300" simplePos="0" relativeHeight="251667967" behindDoc="0" locked="0" layoutInCell="1" allowOverlap="1" wp14:anchorId="623031E4" wp14:editId="05A6608F">
            <wp:simplePos x="0" y="0"/>
            <wp:positionH relativeFrom="page">
              <wp:posOffset>5710978</wp:posOffset>
            </wp:positionH>
            <wp:positionV relativeFrom="page">
              <wp:posOffset>2051050</wp:posOffset>
            </wp:positionV>
            <wp:extent cx="1835139" cy="1379489"/>
            <wp:effectExtent l="215900" t="342900" r="210185" b="3479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2-1703748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 rot="1441639" flipH="1">
                      <a:off x="0" y="0"/>
                      <a:ext cx="1835139" cy="1379489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39CD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9CAB7A9" wp14:editId="6E41AC1A">
            <wp:simplePos x="0" y="0"/>
            <wp:positionH relativeFrom="page">
              <wp:posOffset>3902710</wp:posOffset>
            </wp:positionH>
            <wp:positionV relativeFrom="page">
              <wp:posOffset>2040678</wp:posOffset>
            </wp:positionV>
            <wp:extent cx="1760220" cy="1325880"/>
            <wp:effectExtent l="254000" t="292100" r="246380" b="2997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2-1823902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20866268">
                      <a:off x="0" y="0"/>
                      <a:ext cx="1760220" cy="132588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EBE16" w14:textId="77777777" w:rsidR="002733C8" w:rsidRDefault="002733C8" w:rsidP="00EF613B">
      <w:pPr>
        <w:pStyle w:val="Heading1"/>
        <w:spacing w:before="240" w:after="0"/>
        <w:ind w:left="1008" w:right="432"/>
        <w:rPr>
          <w:sz w:val="24"/>
          <w:szCs w:val="24"/>
        </w:rPr>
      </w:pPr>
    </w:p>
    <w:p w14:paraId="29F74BDA" w14:textId="77777777" w:rsidR="00843BA2" w:rsidRDefault="00843BA2" w:rsidP="002733C8">
      <w:pPr>
        <w:pStyle w:val="Heading1"/>
        <w:spacing w:before="240" w:after="0"/>
        <w:ind w:left="-144" w:right="288"/>
        <w:rPr>
          <w:sz w:val="24"/>
          <w:szCs w:val="24"/>
        </w:rPr>
      </w:pPr>
    </w:p>
    <w:p w14:paraId="1A4057D6" w14:textId="3AE61A3D" w:rsidR="00F473C0" w:rsidRPr="0092297D" w:rsidRDefault="00153EC5" w:rsidP="00F473C0">
      <w:pPr>
        <w:rPr>
          <w:i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First </w:t>
      </w:r>
      <w:r w:rsidR="00F473C0">
        <w:rPr>
          <w:b/>
          <w:color w:val="C00000"/>
          <w:sz w:val="28"/>
          <w:szCs w:val="28"/>
        </w:rPr>
        <w:t xml:space="preserve">Stage: </w:t>
      </w:r>
      <w:r>
        <w:rPr>
          <w:b/>
          <w:color w:val="C00000"/>
          <w:sz w:val="28"/>
          <w:szCs w:val="28"/>
        </w:rPr>
        <w:t xml:space="preserve">Labor </w:t>
      </w:r>
    </w:p>
    <w:p w14:paraId="5DA55E04" w14:textId="77777777" w:rsidR="00F473C0" w:rsidRDefault="00776F76" w:rsidP="00843BA2">
      <w:pPr>
        <w:pStyle w:val="Heading1"/>
        <w:spacing w:before="240" w:after="0"/>
        <w:ind w:right="288"/>
        <w:rPr>
          <w:sz w:val="24"/>
          <w:szCs w:val="24"/>
        </w:rPr>
      </w:pPr>
      <w:r w:rsidRPr="009A39CD"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E48A7B4" wp14:editId="470E05EA">
            <wp:simplePos x="0" y="0"/>
            <wp:positionH relativeFrom="page">
              <wp:posOffset>261931</wp:posOffset>
            </wp:positionH>
            <wp:positionV relativeFrom="page">
              <wp:posOffset>1907801</wp:posOffset>
            </wp:positionV>
            <wp:extent cx="1917133" cy="1211580"/>
            <wp:effectExtent l="228600" t="292100" r="216535" b="2997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2-2404954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 rot="20952336">
                      <a:off x="0" y="0"/>
                      <a:ext cx="1922045" cy="1214684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39CD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5EC8436" wp14:editId="0FC9F569">
            <wp:simplePos x="0" y="0"/>
            <wp:positionH relativeFrom="page">
              <wp:posOffset>2118319</wp:posOffset>
            </wp:positionH>
            <wp:positionV relativeFrom="page">
              <wp:posOffset>1877257</wp:posOffset>
            </wp:positionV>
            <wp:extent cx="1777910" cy="1355003"/>
            <wp:effectExtent l="292100" t="381000" r="292735" b="385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2-2404921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126610">
                      <a:off x="0" y="0"/>
                      <a:ext cx="1790103" cy="1364296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39CD">
        <w:rPr>
          <w:noProof/>
          <w:sz w:val="24"/>
          <w:szCs w:val="24"/>
        </w:rPr>
        <mc:AlternateContent>
          <mc:Choice Requires="wps">
            <w:drawing>
              <wp:anchor distT="457200" distB="457200" distL="114300" distR="114300" simplePos="0" relativeHeight="251659264" behindDoc="1" locked="0" layoutInCell="1" allowOverlap="1" wp14:anchorId="7A505935" wp14:editId="7C159DE9">
                <wp:simplePos x="0" y="0"/>
                <wp:positionH relativeFrom="margin">
                  <wp:posOffset>-274532</wp:posOffset>
                </wp:positionH>
                <wp:positionV relativeFrom="margin">
                  <wp:posOffset>-68368</wp:posOffset>
                </wp:positionV>
                <wp:extent cx="6858000" cy="2286000"/>
                <wp:effectExtent l="0" t="0" r="0" b="0"/>
                <wp:wrapTopAndBottom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286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FEE01A" w14:textId="1E9D772A" w:rsidR="00E73F2B" w:rsidRDefault="002733C8">
                            <w:pPr>
                              <w:pStyle w:val="Title"/>
                            </w:pPr>
                            <w:r>
                              <w:t>My Labor &amp; Delivery</w:t>
                            </w:r>
                          </w:p>
                          <w:p w14:paraId="22E82CA0" w14:textId="77777777" w:rsidR="00E73F2B" w:rsidRDefault="001B46D6">
                            <w:pPr>
                              <w:pStyle w:val="Subtitle"/>
                            </w:pPr>
                            <w:r>
                              <w:t>Total Women’s Health of Baltimore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05935" id="Rectangle 1" o:spid="_x0000_s1026" style="position:absolute;left:0;text-align:left;margin-left:-21.6pt;margin-top:-5.4pt;width:540pt;height:180pt;z-index:-251657216;visibility:visible;mso-wrap-style:square;mso-width-percent:0;mso-height-percent:0;mso-wrap-distance-left:9pt;mso-wrap-distance-top:36pt;mso-wrap-distance-right:9pt;mso-wrap-distance-bottom:3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" fillcolor="#ca3827 [3204]" stroked="f" strokeweight="2pt">
                <v:fill color2="#f89938 [3205]" rotate="t" focus="100%" type="gradient">
                  <o:fill v:ext="view" type="gradientUnscaled"/>
                </v:fill>
                <v:textbox>
                  <w:txbxContent>
                    <w:p w14:paraId="4EFEE01A" w14:textId="1E9D772A" w:rsidR="00E73F2B" w:rsidRDefault="002733C8">
                      <w:pPr>
                        <w:pStyle w:val="Title"/>
                      </w:pPr>
                      <w:r>
                        <w:t>My Labor &amp; Delivery</w:t>
                      </w:r>
                    </w:p>
                    <w:p w14:paraId="22E82CA0" w14:textId="77777777" w:rsidR="00E73F2B" w:rsidRDefault="001B46D6">
                      <w:pPr>
                        <w:pStyle w:val="Subtitle"/>
                      </w:pPr>
                      <w:r>
                        <w:t>Total Women’s Health of Baltimore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p w14:paraId="3902BA72" w14:textId="2C14B8FD" w:rsidR="00E73F2B" w:rsidRDefault="002733C8" w:rsidP="00843BA2">
      <w:pPr>
        <w:pStyle w:val="Heading1"/>
        <w:spacing w:before="240" w:after="0"/>
        <w:ind w:right="288"/>
        <w:rPr>
          <w:sz w:val="24"/>
          <w:szCs w:val="24"/>
        </w:rPr>
      </w:pPr>
      <w:r>
        <w:rPr>
          <w:sz w:val="24"/>
          <w:szCs w:val="24"/>
        </w:rPr>
        <w:t>From first contractions to last push, you want to remember every detail of your labor and delivery</w:t>
      </w:r>
    </w:p>
    <w:p w14:paraId="10D6E6DA" w14:textId="17B20341" w:rsidR="0028693E" w:rsidRPr="00A5299C" w:rsidRDefault="007070FE" w:rsidP="007070FE">
      <w:pPr>
        <w:ind w:left="864" w:right="1152"/>
        <w:jc w:val="center"/>
        <w:rPr>
          <w:i/>
          <w:color w:val="C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339FB2" wp14:editId="165DC4B9">
                <wp:simplePos x="0" y="0"/>
                <wp:positionH relativeFrom="column">
                  <wp:posOffset>2413000</wp:posOffset>
                </wp:positionH>
                <wp:positionV relativeFrom="paragraph">
                  <wp:posOffset>3795607</wp:posOffset>
                </wp:positionV>
                <wp:extent cx="1583267" cy="254000"/>
                <wp:effectExtent l="0" t="0" r="17145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267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5C8BEC" w14:textId="2650AE52" w:rsidR="007070FE" w:rsidRPr="007070FE" w:rsidRDefault="007070FE" w:rsidP="007070F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Picture of me in labor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339FB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left:0;text-align:left;margin-left:190pt;margin-top:298.85pt;width:124.65pt;height:20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" fillcolor="white [3201]" strokeweight=".5pt">
                <v:textbox>
                  <w:txbxContent>
                    <w:p w14:paraId="165C8BEC" w14:textId="2650AE52" w:rsidR="007070FE" w:rsidRPr="007070FE" w:rsidRDefault="007070FE" w:rsidP="007070F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Picture of me in labor</w:t>
                      </w:r>
                    </w:p>
                  </w:txbxContent>
                </v:textbox>
              </v:shape>
            </w:pict>
          </mc:Fallback>
        </mc:AlternateContent>
      </w:r>
      <w:r w:rsidR="0028693E">
        <w:rPr>
          <w:noProof/>
        </w:rPr>
        <w:drawing>
          <wp:inline distT="0" distB="0" distL="0" distR="0" wp14:anchorId="2F8066C8" wp14:editId="61BBEEA4">
            <wp:extent cx="2734310" cy="3911600"/>
            <wp:effectExtent l="139700" t="152400" r="135890" b="1524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2-1972071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7540" cy="3959137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8A2EA7" w14:textId="0543F0FE" w:rsidR="00A5299C" w:rsidRDefault="00153EC5" w:rsidP="00AD323C">
      <w:pPr>
        <w:spacing w:after="0"/>
        <w:ind w:left="-576"/>
        <w:jc w:val="both"/>
        <w:rPr>
          <w:b/>
          <w:color w:val="C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8E2BE4" wp14:editId="252044E1">
                <wp:simplePos x="0" y="0"/>
                <wp:positionH relativeFrom="column">
                  <wp:posOffset>-296333</wp:posOffset>
                </wp:positionH>
                <wp:positionV relativeFrom="paragraph">
                  <wp:posOffset>-262467</wp:posOffset>
                </wp:positionV>
                <wp:extent cx="6985000" cy="372534"/>
                <wp:effectExtent l="0" t="0" r="12700" b="889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3725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E2D3B2" w14:textId="77777777" w:rsidR="00153EC5" w:rsidRDefault="00153EC5" w:rsidP="00153EC5">
                            <w:pPr>
                              <w:jc w:val="both"/>
                              <w:rPr>
                                <w:i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 xml:space="preserve">First (Early or Latent) Phase of Labor – </w:t>
                            </w:r>
                            <w:r>
                              <w:rPr>
                                <w:i/>
                                <w:color w:val="C00000"/>
                              </w:rPr>
                              <w:t>contractions 5-20 minutes apart: cervix 0-3 cm dilated</w:t>
                            </w:r>
                          </w:p>
                          <w:p w14:paraId="1E8E1A0B" w14:textId="77777777" w:rsidR="00153EC5" w:rsidRDefault="00153E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8E2BE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left:0;text-align:left;margin-left:-23.35pt;margin-top:-20.65pt;width:550pt;height:29.3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" fillcolor="white [3201]" strokeweight=".5pt">
                <v:textbox>
                  <w:txbxContent>
                    <w:p w14:paraId="46E2D3B2" w14:textId="77777777" w:rsidR="00153EC5" w:rsidRDefault="00153EC5" w:rsidP="00153EC5">
                      <w:pPr>
                        <w:jc w:val="both"/>
                        <w:rPr>
                          <w:i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 xml:space="preserve">First (Early or Latent) Phase of Labor – </w:t>
                      </w:r>
                      <w:r>
                        <w:rPr>
                          <w:i/>
                          <w:color w:val="C00000"/>
                        </w:rPr>
                        <w:t>contractions 5-20 minutes apart: cervix 0-3 cm dilated</w:t>
                      </w:r>
                    </w:p>
                    <w:p w14:paraId="1E8E1A0B" w14:textId="77777777" w:rsidR="00153EC5" w:rsidRDefault="00153EC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7F9F80" wp14:editId="68867F90">
                <wp:simplePos x="0" y="0"/>
                <wp:positionH relativeFrom="column">
                  <wp:posOffset>3021965</wp:posOffset>
                </wp:positionH>
                <wp:positionV relativeFrom="paragraph">
                  <wp:posOffset>253365</wp:posOffset>
                </wp:positionV>
                <wp:extent cx="3572510" cy="4723765"/>
                <wp:effectExtent l="0" t="0" r="8890" b="133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2510" cy="4723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C83B4E" w14:textId="1E86351D" w:rsidR="00221F70" w:rsidRDefault="00221F70" w:rsidP="00221F70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</w:rPr>
                              <w:t>First phase began</w:t>
                            </w:r>
                            <w:r w:rsidRPr="00221F70">
                              <w:rPr>
                                <w:rFonts w:ascii="Lucida Handwriting" w:hAnsi="Lucida Handwriting"/>
                              </w:rPr>
                              <w:t>:</w:t>
                            </w:r>
                          </w:p>
                          <w:p w14:paraId="4C6654D3" w14:textId="77777777" w:rsidR="00221F70" w:rsidRDefault="00221F70" w:rsidP="00221F70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</w:p>
                          <w:p w14:paraId="1DB04EA9" w14:textId="0FC67AEB" w:rsidR="00221F70" w:rsidRDefault="00221F70" w:rsidP="00221F70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</w:rPr>
                              <w:t>How I felt physically:</w:t>
                            </w:r>
                          </w:p>
                          <w:p w14:paraId="0CD0F91F" w14:textId="77777777" w:rsidR="00221F70" w:rsidRDefault="00221F70" w:rsidP="00221F70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</w:p>
                          <w:p w14:paraId="47F1E544" w14:textId="4AF480F0" w:rsidR="00221F70" w:rsidRDefault="00221F70" w:rsidP="00221F70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</w:rPr>
                              <w:t>How I felt emotionally:</w:t>
                            </w:r>
                          </w:p>
                          <w:p w14:paraId="25F534BA" w14:textId="77777777" w:rsidR="00221F70" w:rsidRDefault="00221F70" w:rsidP="00221F70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</w:p>
                          <w:p w14:paraId="210347F6" w14:textId="2C32499A" w:rsidR="00221F70" w:rsidRDefault="00221F70" w:rsidP="00221F70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</w:rPr>
                              <w:t>I arrived at the hospital at:</w:t>
                            </w:r>
                          </w:p>
                          <w:p w14:paraId="15EC7ADE" w14:textId="77777777" w:rsidR="00221F70" w:rsidRDefault="00221F70" w:rsidP="00221F70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</w:p>
                          <w:p w14:paraId="203E6034" w14:textId="3D4E4049" w:rsidR="00221F70" w:rsidRDefault="00221F70" w:rsidP="00221F70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</w:rPr>
                              <w:t>When I arrived, here’s what happened:</w:t>
                            </w:r>
                          </w:p>
                          <w:p w14:paraId="7997D9DA" w14:textId="77777777" w:rsidR="00221F70" w:rsidRDefault="00221F70" w:rsidP="00221F70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</w:p>
                          <w:p w14:paraId="518D7B14" w14:textId="77777777" w:rsidR="00221F70" w:rsidRPr="00221F70" w:rsidRDefault="00221F70" w:rsidP="00221F70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</w:p>
                          <w:p w14:paraId="0661D0D4" w14:textId="77777777" w:rsidR="00221F70" w:rsidRDefault="00221F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F9F80" id="Text Box 12" o:spid="_x0000_s1029" type="#_x0000_t202" style="position:absolute;left:0;text-align:left;margin-left:237.95pt;margin-top:19.95pt;width:281.3pt;height:371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" fillcolor="white [3201]" strokeweight=".5pt">
                <v:textbox>
                  <w:txbxContent>
                    <w:p w14:paraId="01C83B4E" w14:textId="1E86351D" w:rsidR="00221F70" w:rsidRDefault="00221F70" w:rsidP="00221F70">
                      <w:pPr>
                        <w:rPr>
                          <w:rFonts w:ascii="Lucida Handwriting" w:hAnsi="Lucida Handwriting"/>
                        </w:rPr>
                      </w:pPr>
                      <w:r>
                        <w:rPr>
                          <w:rFonts w:ascii="Lucida Handwriting" w:hAnsi="Lucida Handwriting"/>
                        </w:rPr>
                        <w:t>First phase began</w:t>
                      </w:r>
                      <w:r w:rsidRPr="00221F70">
                        <w:rPr>
                          <w:rFonts w:ascii="Lucida Handwriting" w:hAnsi="Lucida Handwriting"/>
                        </w:rPr>
                        <w:t>:</w:t>
                      </w:r>
                    </w:p>
                    <w:p w14:paraId="4C6654D3" w14:textId="77777777" w:rsidR="00221F70" w:rsidRDefault="00221F70" w:rsidP="00221F70">
                      <w:pPr>
                        <w:rPr>
                          <w:rFonts w:ascii="Lucida Handwriting" w:hAnsi="Lucida Handwriting"/>
                        </w:rPr>
                      </w:pPr>
                    </w:p>
                    <w:p w14:paraId="1DB04EA9" w14:textId="0FC67AEB" w:rsidR="00221F70" w:rsidRDefault="00221F70" w:rsidP="00221F70">
                      <w:pPr>
                        <w:rPr>
                          <w:rFonts w:ascii="Lucida Handwriting" w:hAnsi="Lucida Handwriting"/>
                        </w:rPr>
                      </w:pPr>
                      <w:r>
                        <w:rPr>
                          <w:rFonts w:ascii="Lucida Handwriting" w:hAnsi="Lucida Handwriting"/>
                        </w:rPr>
                        <w:t>How I felt physically:</w:t>
                      </w:r>
                    </w:p>
                    <w:p w14:paraId="0CD0F91F" w14:textId="77777777" w:rsidR="00221F70" w:rsidRDefault="00221F70" w:rsidP="00221F70">
                      <w:pPr>
                        <w:rPr>
                          <w:rFonts w:ascii="Lucida Handwriting" w:hAnsi="Lucida Handwriting"/>
                        </w:rPr>
                      </w:pPr>
                    </w:p>
                    <w:p w14:paraId="47F1E544" w14:textId="4AF480F0" w:rsidR="00221F70" w:rsidRDefault="00221F70" w:rsidP="00221F70">
                      <w:pPr>
                        <w:rPr>
                          <w:rFonts w:ascii="Lucida Handwriting" w:hAnsi="Lucida Handwriting"/>
                        </w:rPr>
                      </w:pPr>
                      <w:r>
                        <w:rPr>
                          <w:rFonts w:ascii="Lucida Handwriting" w:hAnsi="Lucida Handwriting"/>
                        </w:rPr>
                        <w:t>How I felt emotionally:</w:t>
                      </w:r>
                    </w:p>
                    <w:p w14:paraId="25F534BA" w14:textId="77777777" w:rsidR="00221F70" w:rsidRDefault="00221F70" w:rsidP="00221F70">
                      <w:pPr>
                        <w:rPr>
                          <w:rFonts w:ascii="Lucida Handwriting" w:hAnsi="Lucida Handwriting"/>
                        </w:rPr>
                      </w:pPr>
                    </w:p>
                    <w:p w14:paraId="210347F6" w14:textId="2C32499A" w:rsidR="00221F70" w:rsidRDefault="00221F70" w:rsidP="00221F70">
                      <w:pPr>
                        <w:rPr>
                          <w:rFonts w:ascii="Lucida Handwriting" w:hAnsi="Lucida Handwriting"/>
                        </w:rPr>
                      </w:pPr>
                      <w:r>
                        <w:rPr>
                          <w:rFonts w:ascii="Lucida Handwriting" w:hAnsi="Lucida Handwriting"/>
                        </w:rPr>
                        <w:t>I arrived at the hospital at:</w:t>
                      </w:r>
                    </w:p>
                    <w:p w14:paraId="15EC7ADE" w14:textId="77777777" w:rsidR="00221F70" w:rsidRDefault="00221F70" w:rsidP="00221F70">
                      <w:pPr>
                        <w:rPr>
                          <w:rFonts w:ascii="Lucida Handwriting" w:hAnsi="Lucida Handwriting"/>
                        </w:rPr>
                      </w:pPr>
                    </w:p>
                    <w:p w14:paraId="203E6034" w14:textId="3D4E4049" w:rsidR="00221F70" w:rsidRDefault="00221F70" w:rsidP="00221F70">
                      <w:pPr>
                        <w:rPr>
                          <w:rFonts w:ascii="Lucida Handwriting" w:hAnsi="Lucida Handwriting"/>
                        </w:rPr>
                      </w:pPr>
                      <w:r>
                        <w:rPr>
                          <w:rFonts w:ascii="Lucida Handwriting" w:hAnsi="Lucida Handwriting"/>
                        </w:rPr>
                        <w:t>When I arrived, here’s what happened:</w:t>
                      </w:r>
                    </w:p>
                    <w:p w14:paraId="7997D9DA" w14:textId="77777777" w:rsidR="00221F70" w:rsidRDefault="00221F70" w:rsidP="00221F70">
                      <w:pPr>
                        <w:rPr>
                          <w:rFonts w:ascii="Lucida Handwriting" w:hAnsi="Lucida Handwriting"/>
                        </w:rPr>
                      </w:pPr>
                    </w:p>
                    <w:p w14:paraId="518D7B14" w14:textId="77777777" w:rsidR="00221F70" w:rsidRPr="00221F70" w:rsidRDefault="00221F70" w:rsidP="00221F70">
                      <w:pPr>
                        <w:rPr>
                          <w:rFonts w:ascii="Lucida Handwriting" w:hAnsi="Lucida Handwriting"/>
                        </w:rPr>
                      </w:pPr>
                    </w:p>
                    <w:p w14:paraId="0661D0D4" w14:textId="77777777" w:rsidR="00221F70" w:rsidRDefault="00221F70"/>
                  </w:txbxContent>
                </v:textbox>
              </v:shape>
            </w:pict>
          </mc:Fallback>
        </mc:AlternateContent>
      </w:r>
      <w:r w:rsidR="00AD323C">
        <w:rPr>
          <w:noProof/>
        </w:rPr>
        <w:drawing>
          <wp:inline distT="0" distB="0" distL="0" distR="0" wp14:anchorId="698C1561" wp14:editId="74F41E23">
            <wp:extent cx="3062997" cy="4783667"/>
            <wp:effectExtent l="139700" t="152400" r="137795" b="1568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2-1972071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0930" cy="4889762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44EF8A" w14:textId="1A80F819" w:rsidR="00191C8D" w:rsidRDefault="00BF4620" w:rsidP="00AD323C">
      <w:pPr>
        <w:spacing w:after="0"/>
        <w:ind w:left="-576"/>
        <w:jc w:val="both"/>
        <w:rPr>
          <w:b/>
          <w:color w:val="C00000"/>
        </w:rPr>
      </w:pPr>
      <w:r>
        <w:rPr>
          <w:noProof/>
        </w:rPr>
        <mc:AlternateContent>
          <mc:Choice Requires="wpg">
            <w:drawing>
              <wp:anchor distT="1371600" distB="1371600" distL="457200" distR="457200" simplePos="0" relativeHeight="251696128" behindDoc="0" locked="0" layoutInCell="1" allowOverlap="1" wp14:anchorId="28798E09" wp14:editId="59E35E9B">
                <wp:simplePos x="0" y="0"/>
                <wp:positionH relativeFrom="page">
                  <wp:posOffset>5069840</wp:posOffset>
                </wp:positionH>
                <wp:positionV relativeFrom="margin">
                  <wp:posOffset>5273887</wp:posOffset>
                </wp:positionV>
                <wp:extent cx="685165" cy="1854200"/>
                <wp:effectExtent l="0" t="0" r="635" b="0"/>
                <wp:wrapSquare wrapText="bothSides"/>
                <wp:docPr id="63" name="Group 16" descr="Flower graphic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65" cy="1854200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2"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79"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EF114" id="Group 16" o:spid="_x0000_s1026" alt="Flower graphic" style="position:absolute;margin-left:399.2pt;margin-top:415.25pt;width:53.95pt;height:146pt;z-index:251696128;mso-wrap-distance-left:36pt;mso-wrap-distance-top:108pt;mso-wrap-distance-right:36pt;mso-wrap-distance-bottom:108pt;mso-position-horizontal-relative:page;mso-position-vertical-relative:margin" coordsize="17252,671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" o:spid="_x0000_s1027" type="#_x0000_t75" style="position:absolute;left:2929;top:1443;width:6035;height:158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">
                  <v:imagedata r:id="rId20" o:title="" cropbottom="38307f" recolortarget="black"/>
                </v:shape>
                <v:shape id="Picture 65" o:spid="_x0000_s1028" type="#_x0000_t75" style="position:absolute;top:18591;width:16123;height:15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">
                  <v:imagedata r:id="rId21" o:title="" recolortarget="#834404 [1445]"/>
                </v:shape>
                <v:shape id="Picture 66" o:spid="_x0000_s1029" type="#_x0000_t75" style="position:absolute;left:231;width:16338;height:671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">
                  <v:imagedata r:id="rId22" o:title=""/>
                </v:shape>
                <v:shape id="Picture 67" o:spid="_x0000_s1030" type="#_x0000_t75" style="position:absolute;left:6828;top:43048;width:10424;height:98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">
                  <v:imagedata r:id="rId23" o:title="" recolortarget="#834404 [1445]"/>
                </v:shape>
                <v:shape id="Picture 68" o:spid="_x0000_s1031" type="#_x0000_t75" style="position:absolute;left:3155;top:29678;width:6035;height:10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">
                  <v:imagedata r:id="rId20" o:title="" croptop="47500f" recolortarget="black"/>
                </v:shape>
                <v:shape id="Picture 69" o:spid="_x0000_s1032" type="#_x0000_t75" style="position:absolute;left:2816;top:31371;width:13899;height:348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">
                  <v:imagedata r:id="rId24" o:title=""/>
                </v:shape>
                <w10:wrap type="square" anchorx="page" anchory="margin"/>
              </v:group>
            </w:pict>
          </mc:Fallback>
        </mc:AlternateContent>
      </w:r>
    </w:p>
    <w:p w14:paraId="543520DF" w14:textId="22DC5A0C" w:rsidR="00153EC5" w:rsidRDefault="00153EC5" w:rsidP="00191C8D">
      <w:pPr>
        <w:spacing w:after="0"/>
        <w:ind w:left="-576"/>
        <w:jc w:val="center"/>
        <w:rPr>
          <w:rFonts w:ascii="Bradley Hand" w:hAnsi="Bradley Hand"/>
          <w:b/>
          <w:i/>
          <w:color w:val="C00000"/>
          <w:sz w:val="28"/>
          <w:szCs w:val="28"/>
        </w:rPr>
      </w:pPr>
    </w:p>
    <w:p w14:paraId="153AE41B" w14:textId="4B2BB31E" w:rsidR="00153EC5" w:rsidRDefault="00153EC5" w:rsidP="00191C8D">
      <w:pPr>
        <w:spacing w:after="0"/>
        <w:ind w:left="-576"/>
        <w:jc w:val="center"/>
        <w:rPr>
          <w:rFonts w:ascii="Bradley Hand" w:hAnsi="Bradley Hand"/>
          <w:b/>
          <w:i/>
          <w:color w:val="C00000"/>
          <w:sz w:val="28"/>
          <w:szCs w:val="28"/>
        </w:rPr>
      </w:pPr>
    </w:p>
    <w:p w14:paraId="6B7A250C" w14:textId="77777777" w:rsidR="00BF4620" w:rsidRDefault="00BF4620" w:rsidP="00191C8D">
      <w:pPr>
        <w:spacing w:after="0"/>
        <w:ind w:left="-576"/>
        <w:jc w:val="center"/>
        <w:rPr>
          <w:rFonts w:ascii="Bradley Hand" w:hAnsi="Bradley Hand"/>
          <w:b/>
          <w:i/>
          <w:color w:val="C00000"/>
          <w:sz w:val="28"/>
          <w:szCs w:val="28"/>
        </w:rPr>
      </w:pPr>
      <w:r>
        <w:rPr>
          <w:rFonts w:ascii="Bradley Hand" w:hAnsi="Bradley Hand"/>
          <w:b/>
          <w:i/>
          <w:color w:val="C00000"/>
          <w:sz w:val="28"/>
          <w:szCs w:val="28"/>
        </w:rPr>
        <w:t xml:space="preserve">                                            </w:t>
      </w:r>
    </w:p>
    <w:p w14:paraId="4B33C3F5" w14:textId="77777777" w:rsidR="00BF4620" w:rsidRDefault="00BF4620" w:rsidP="00191C8D">
      <w:pPr>
        <w:spacing w:after="0"/>
        <w:ind w:left="-576"/>
        <w:jc w:val="center"/>
        <w:rPr>
          <w:rFonts w:ascii="Bradley Hand" w:hAnsi="Bradley Hand"/>
          <w:b/>
          <w:i/>
          <w:color w:val="C00000"/>
          <w:sz w:val="28"/>
          <w:szCs w:val="28"/>
        </w:rPr>
      </w:pPr>
    </w:p>
    <w:p w14:paraId="6CA64FBB" w14:textId="1BF15A49" w:rsidR="00191C8D" w:rsidRDefault="00BF4620" w:rsidP="00191C8D">
      <w:pPr>
        <w:spacing w:after="0"/>
        <w:ind w:left="-576"/>
        <w:jc w:val="center"/>
        <w:rPr>
          <w:rFonts w:ascii="Bradley Hand" w:hAnsi="Bradley Hand"/>
          <w:b/>
          <w:i/>
          <w:color w:val="C00000"/>
          <w:sz w:val="28"/>
          <w:szCs w:val="28"/>
        </w:rPr>
      </w:pPr>
      <w:r>
        <w:rPr>
          <w:rFonts w:ascii="Bradley Hand" w:hAnsi="Bradley Hand"/>
          <w:b/>
          <w:i/>
          <w:color w:val="C00000"/>
          <w:sz w:val="28"/>
          <w:szCs w:val="28"/>
        </w:rPr>
        <w:t xml:space="preserve">                                             </w:t>
      </w:r>
      <w:r w:rsidR="00191C8D" w:rsidRPr="00191C8D">
        <w:rPr>
          <w:rFonts w:ascii="Bradley Hand" w:hAnsi="Bradley Hand"/>
          <w:b/>
          <w:i/>
          <w:color w:val="C00000"/>
          <w:sz w:val="28"/>
          <w:szCs w:val="28"/>
        </w:rPr>
        <w:t>Notes and Special Thoughts:</w:t>
      </w:r>
    </w:p>
    <w:p w14:paraId="05634696" w14:textId="77777777" w:rsidR="00BF4620" w:rsidRPr="00191C8D" w:rsidRDefault="00BF4620" w:rsidP="00191C8D">
      <w:pPr>
        <w:spacing w:after="0"/>
        <w:ind w:left="-576"/>
        <w:jc w:val="center"/>
        <w:rPr>
          <w:rFonts w:ascii="Bradley Hand" w:hAnsi="Bradley Hand"/>
          <w:b/>
          <w:i/>
          <w:color w:val="C00000"/>
          <w:sz w:val="28"/>
          <w:szCs w:val="28"/>
        </w:rPr>
      </w:pPr>
    </w:p>
    <w:p w14:paraId="390D9CA8" w14:textId="05E5A871" w:rsidR="002733C8" w:rsidRPr="002733C8" w:rsidRDefault="001D1928" w:rsidP="004F566E">
      <w:pPr>
        <w:ind w:right="-576"/>
        <w:jc w:val="right"/>
        <w:rPr>
          <w:b/>
          <w:color w:val="C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7BBD7B" wp14:editId="759133B2">
                <wp:simplePos x="0" y="0"/>
                <wp:positionH relativeFrom="column">
                  <wp:posOffset>-228600</wp:posOffset>
                </wp:positionH>
                <wp:positionV relativeFrom="paragraph">
                  <wp:posOffset>93133</wp:posOffset>
                </wp:positionV>
                <wp:extent cx="3835400" cy="4799754"/>
                <wp:effectExtent l="0" t="0" r="12700" b="139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47997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742A12" w14:textId="77777777" w:rsidR="001D1928" w:rsidRDefault="001D1928" w:rsidP="001D1928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</w:rPr>
                              <w:t>My labor nurse(s):</w:t>
                            </w:r>
                          </w:p>
                          <w:p w14:paraId="50889678" w14:textId="77777777" w:rsidR="001D1928" w:rsidRDefault="001D1928" w:rsidP="001D1928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</w:p>
                          <w:p w14:paraId="23014799" w14:textId="77777777" w:rsidR="001D1928" w:rsidRDefault="001D1928" w:rsidP="001D1928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</w:rPr>
                              <w:t xml:space="preserve">My room number for labor:  </w:t>
                            </w:r>
                          </w:p>
                          <w:p w14:paraId="447ED233" w14:textId="03246F6F" w:rsidR="001D1928" w:rsidRDefault="001D1928" w:rsidP="001D1928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</w:rPr>
                              <w:t xml:space="preserve">                           </w:t>
                            </w:r>
                          </w:p>
                          <w:p w14:paraId="5052CA50" w14:textId="77777777" w:rsidR="001D1928" w:rsidRDefault="001D1928" w:rsidP="001D1928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</w:rPr>
                              <w:t>Here’s what my room looked like:</w:t>
                            </w:r>
                          </w:p>
                          <w:p w14:paraId="13284C76" w14:textId="77777777" w:rsidR="001D1928" w:rsidRDefault="001D1928" w:rsidP="001D1928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</w:p>
                          <w:p w14:paraId="0C0A05D7" w14:textId="77777777" w:rsidR="001D1928" w:rsidRDefault="001D1928" w:rsidP="001D1928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</w:rPr>
                              <w:t>Who was with me:</w:t>
                            </w:r>
                          </w:p>
                          <w:p w14:paraId="778EBAB4" w14:textId="77777777" w:rsidR="001D1928" w:rsidRDefault="001D1928" w:rsidP="001D1928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</w:p>
                          <w:p w14:paraId="399D9509" w14:textId="77777777" w:rsidR="001D1928" w:rsidRDefault="001D1928" w:rsidP="001D1928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</w:rPr>
                              <w:t>What I  drank:</w:t>
                            </w:r>
                          </w:p>
                          <w:p w14:paraId="42BC6557" w14:textId="77777777" w:rsidR="001D1928" w:rsidRDefault="001D1928" w:rsidP="001D1928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</w:p>
                          <w:p w14:paraId="5293BE7D" w14:textId="77777777" w:rsidR="001D1928" w:rsidRDefault="001D1928" w:rsidP="001D1928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</w:rPr>
                              <w:t>What I did between contractions:</w:t>
                            </w:r>
                          </w:p>
                          <w:p w14:paraId="08FF964F" w14:textId="77777777" w:rsidR="001D1928" w:rsidRDefault="001D1928" w:rsidP="001D1928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</w:p>
                          <w:p w14:paraId="50360075" w14:textId="77777777" w:rsidR="001D1928" w:rsidRDefault="001D1928" w:rsidP="001D1928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</w:rPr>
                              <w:t>Medical interventions, if any (IV, fetal monitoring, etc.)</w:t>
                            </w:r>
                          </w:p>
                          <w:p w14:paraId="6322C235" w14:textId="77777777" w:rsidR="001D1928" w:rsidRDefault="001D19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BBD7B" id="Text Box 21" o:spid="_x0000_s1029" type="#_x0000_t202" style="position:absolute;left:0;text-align:left;margin-left:-18pt;margin-top:7.35pt;width:302pt;height:377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" fillcolor="white [3201]" strokeweight=".5pt">
                <v:textbox>
                  <w:txbxContent>
                    <w:p w14:paraId="35742A12" w14:textId="77777777" w:rsidR="001D1928" w:rsidRDefault="001D1928" w:rsidP="001D1928">
                      <w:pPr>
                        <w:rPr>
                          <w:rFonts w:ascii="Lucida Handwriting" w:hAnsi="Lucida Handwriting"/>
                        </w:rPr>
                      </w:pPr>
                      <w:r>
                        <w:rPr>
                          <w:rFonts w:ascii="Lucida Handwriting" w:hAnsi="Lucida Handwriting"/>
                        </w:rPr>
                        <w:t>My labor nurse(s):</w:t>
                      </w:r>
                    </w:p>
                    <w:p w14:paraId="50889678" w14:textId="77777777" w:rsidR="001D1928" w:rsidRDefault="001D1928" w:rsidP="001D1928">
                      <w:pPr>
                        <w:rPr>
                          <w:rFonts w:ascii="Lucida Handwriting" w:hAnsi="Lucida Handwriting"/>
                        </w:rPr>
                      </w:pPr>
                    </w:p>
                    <w:p w14:paraId="23014799" w14:textId="77777777" w:rsidR="001D1928" w:rsidRDefault="001D1928" w:rsidP="001D1928">
                      <w:pPr>
                        <w:rPr>
                          <w:rFonts w:ascii="Lucida Handwriting" w:hAnsi="Lucida Handwriting"/>
                        </w:rPr>
                      </w:pPr>
                      <w:r>
                        <w:rPr>
                          <w:rFonts w:ascii="Lucida Handwriting" w:hAnsi="Lucida Handwriting"/>
                        </w:rPr>
                        <w:t xml:space="preserve">My room number for labor:  </w:t>
                      </w:r>
                    </w:p>
                    <w:p w14:paraId="447ED233" w14:textId="03246F6F" w:rsidR="001D1928" w:rsidRDefault="001D1928" w:rsidP="001D1928">
                      <w:pPr>
                        <w:rPr>
                          <w:rFonts w:ascii="Lucida Handwriting" w:hAnsi="Lucida Handwriting"/>
                        </w:rPr>
                      </w:pPr>
                      <w:r>
                        <w:rPr>
                          <w:rFonts w:ascii="Lucida Handwriting" w:hAnsi="Lucida Handwriting"/>
                        </w:rPr>
                        <w:t xml:space="preserve">                           </w:t>
                      </w:r>
                    </w:p>
                    <w:p w14:paraId="5052CA50" w14:textId="77777777" w:rsidR="001D1928" w:rsidRDefault="001D1928" w:rsidP="001D1928">
                      <w:pPr>
                        <w:rPr>
                          <w:rFonts w:ascii="Lucida Handwriting" w:hAnsi="Lucida Handwriting"/>
                        </w:rPr>
                      </w:pPr>
                      <w:r>
                        <w:rPr>
                          <w:rFonts w:ascii="Lucida Handwriting" w:hAnsi="Lucida Handwriting"/>
                        </w:rPr>
                        <w:t>Here’s what my room looked like:</w:t>
                      </w:r>
                    </w:p>
                    <w:p w14:paraId="13284C76" w14:textId="77777777" w:rsidR="001D1928" w:rsidRDefault="001D1928" w:rsidP="001D1928">
                      <w:pPr>
                        <w:rPr>
                          <w:rFonts w:ascii="Lucida Handwriting" w:hAnsi="Lucida Handwriting"/>
                        </w:rPr>
                      </w:pPr>
                    </w:p>
                    <w:p w14:paraId="0C0A05D7" w14:textId="77777777" w:rsidR="001D1928" w:rsidRDefault="001D1928" w:rsidP="001D1928">
                      <w:pPr>
                        <w:rPr>
                          <w:rFonts w:ascii="Lucida Handwriting" w:hAnsi="Lucida Handwriting"/>
                        </w:rPr>
                      </w:pPr>
                      <w:r>
                        <w:rPr>
                          <w:rFonts w:ascii="Lucida Handwriting" w:hAnsi="Lucida Handwriting"/>
                        </w:rPr>
                        <w:t>Who was with me:</w:t>
                      </w:r>
                    </w:p>
                    <w:p w14:paraId="778EBAB4" w14:textId="77777777" w:rsidR="001D1928" w:rsidRDefault="001D1928" w:rsidP="001D1928">
                      <w:pPr>
                        <w:rPr>
                          <w:rFonts w:ascii="Lucida Handwriting" w:hAnsi="Lucida Handwriting"/>
                        </w:rPr>
                      </w:pPr>
                    </w:p>
                    <w:p w14:paraId="399D9509" w14:textId="77777777" w:rsidR="001D1928" w:rsidRDefault="001D1928" w:rsidP="001D1928">
                      <w:pPr>
                        <w:rPr>
                          <w:rFonts w:ascii="Lucida Handwriting" w:hAnsi="Lucida Handwriting"/>
                        </w:rPr>
                      </w:pPr>
                      <w:r>
                        <w:rPr>
                          <w:rFonts w:ascii="Lucida Handwriting" w:hAnsi="Lucida Handwriting"/>
                        </w:rPr>
                        <w:t>What I  drank:</w:t>
                      </w:r>
                    </w:p>
                    <w:p w14:paraId="42BC6557" w14:textId="77777777" w:rsidR="001D1928" w:rsidRDefault="001D1928" w:rsidP="001D1928">
                      <w:pPr>
                        <w:rPr>
                          <w:rFonts w:ascii="Lucida Handwriting" w:hAnsi="Lucida Handwriting"/>
                        </w:rPr>
                      </w:pPr>
                    </w:p>
                    <w:p w14:paraId="5293BE7D" w14:textId="77777777" w:rsidR="001D1928" w:rsidRDefault="001D1928" w:rsidP="001D1928">
                      <w:pPr>
                        <w:rPr>
                          <w:rFonts w:ascii="Lucida Handwriting" w:hAnsi="Lucida Handwriting"/>
                        </w:rPr>
                      </w:pPr>
                      <w:r>
                        <w:rPr>
                          <w:rFonts w:ascii="Lucida Handwriting" w:hAnsi="Lucida Handwriting"/>
                        </w:rPr>
                        <w:t>What I did between contractions:</w:t>
                      </w:r>
                    </w:p>
                    <w:p w14:paraId="08FF964F" w14:textId="77777777" w:rsidR="001D1928" w:rsidRDefault="001D1928" w:rsidP="001D1928">
                      <w:pPr>
                        <w:rPr>
                          <w:rFonts w:ascii="Lucida Handwriting" w:hAnsi="Lucida Handwriting"/>
                        </w:rPr>
                      </w:pPr>
                    </w:p>
                    <w:p w14:paraId="50360075" w14:textId="77777777" w:rsidR="001D1928" w:rsidRDefault="001D1928" w:rsidP="001D1928">
                      <w:pPr>
                        <w:rPr>
                          <w:rFonts w:ascii="Lucida Handwriting" w:hAnsi="Lucida Handwriting"/>
                        </w:rPr>
                      </w:pPr>
                      <w:r>
                        <w:rPr>
                          <w:rFonts w:ascii="Lucida Handwriting" w:hAnsi="Lucida Handwriting"/>
                        </w:rPr>
                        <w:t>Medical interventions, if any (IV, fetal monitoring, etc.)</w:t>
                      </w:r>
                    </w:p>
                    <w:p w14:paraId="6322C235" w14:textId="77777777" w:rsidR="001D1928" w:rsidRDefault="001D1928"/>
                  </w:txbxContent>
                </v:textbox>
              </v:shape>
            </w:pict>
          </mc:Fallback>
        </mc:AlternateContent>
      </w:r>
      <w:r w:rsidR="002733C8">
        <w:rPr>
          <w:noProof/>
        </w:rPr>
        <w:drawing>
          <wp:inline distT="0" distB="0" distL="0" distR="0" wp14:anchorId="373F531B" wp14:editId="20FFD6D7">
            <wp:extent cx="2929043" cy="4689119"/>
            <wp:effectExtent l="139700" t="152400" r="144780" b="1498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2-1972071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5414" cy="4747346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E036F8" w14:textId="77777777" w:rsidR="00221F70" w:rsidRDefault="00221F70" w:rsidP="00221F70">
      <w:pPr>
        <w:rPr>
          <w:rFonts w:ascii="Lucida Handwriting" w:hAnsi="Lucida Handwriting"/>
        </w:rPr>
      </w:pPr>
    </w:p>
    <w:p w14:paraId="070A80CF" w14:textId="610A6783" w:rsidR="00221F70" w:rsidRDefault="00221F70" w:rsidP="00221F70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>What I did between contractions:</w:t>
      </w:r>
    </w:p>
    <w:p w14:paraId="130FD27B" w14:textId="77777777" w:rsidR="00221F70" w:rsidRDefault="00221F70" w:rsidP="00221F70">
      <w:pPr>
        <w:rPr>
          <w:rFonts w:ascii="Lucida Handwriting" w:hAnsi="Lucida Handwriting"/>
        </w:rPr>
      </w:pPr>
    </w:p>
    <w:p w14:paraId="6731FA95" w14:textId="4A257326" w:rsidR="00221F70" w:rsidRDefault="00221F70" w:rsidP="00221F70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 xml:space="preserve">Medical interventions, if any (IV, fetal monitoring, </w:t>
      </w:r>
      <w:r w:rsidR="00EA5258">
        <w:rPr>
          <w:rFonts w:ascii="Lucida Handwriting" w:hAnsi="Lucida Handwriting"/>
        </w:rPr>
        <w:t>etc.</w:t>
      </w:r>
      <w:r>
        <w:rPr>
          <w:rFonts w:ascii="Lucida Handwriting" w:hAnsi="Lucida Handwriting"/>
        </w:rPr>
        <w:t>)</w:t>
      </w:r>
    </w:p>
    <w:p w14:paraId="217254AE" w14:textId="53807540" w:rsidR="00DE6B9B" w:rsidRDefault="00DE6B9B" w:rsidP="00191C8D">
      <w:pPr>
        <w:tabs>
          <w:tab w:val="left" w:pos="1787"/>
        </w:tabs>
        <w:rPr>
          <w:rFonts w:ascii="Lucida Handwriting" w:hAnsi="Lucida Handwriting"/>
        </w:rPr>
      </w:pPr>
    </w:p>
    <w:p w14:paraId="3A276AC2" w14:textId="2972719E" w:rsidR="00DE6B9B" w:rsidRDefault="00DE6B9B" w:rsidP="00221F70">
      <w:pPr>
        <w:rPr>
          <w:i/>
          <w:color w:val="C00000"/>
        </w:rPr>
      </w:pPr>
      <w:r w:rsidRPr="00DE6B9B">
        <w:rPr>
          <w:b/>
          <w:color w:val="C00000"/>
        </w:rPr>
        <w:t>Second (Active) Phase of Labor</w:t>
      </w:r>
      <w:r>
        <w:rPr>
          <w:b/>
          <w:color w:val="C00000"/>
        </w:rPr>
        <w:t xml:space="preserve"> </w:t>
      </w:r>
      <w:r>
        <w:rPr>
          <w:i/>
          <w:color w:val="C00000"/>
        </w:rPr>
        <w:t>-contractions 3-4 minutes apart: cervix 3-7 cm dilated</w:t>
      </w:r>
    </w:p>
    <w:p w14:paraId="13A14CFC" w14:textId="743A397B" w:rsidR="00656FCA" w:rsidRDefault="00656FCA" w:rsidP="00221F70">
      <w:pPr>
        <w:rPr>
          <w:i/>
          <w:color w:val="C00000"/>
        </w:rPr>
      </w:pPr>
    </w:p>
    <w:p w14:paraId="7940C24C" w14:textId="58ABC1C5" w:rsidR="007173D1" w:rsidRDefault="007173D1" w:rsidP="007173D1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>How phase began:</w:t>
      </w:r>
    </w:p>
    <w:p w14:paraId="0FE5D8F3" w14:textId="6172E3AD" w:rsidR="007173D1" w:rsidRDefault="007173D1" w:rsidP="007173D1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>How many hours from beginning of labor?</w:t>
      </w:r>
      <w:r w:rsidR="006D22F8" w:rsidRPr="006D22F8">
        <w:rPr>
          <w:noProof/>
        </w:rPr>
        <w:t xml:space="preserve"> </w:t>
      </w:r>
    </w:p>
    <w:p w14:paraId="4F093728" w14:textId="3F990A4B" w:rsidR="007173D1" w:rsidRDefault="007173D1" w:rsidP="007173D1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>How I felt physically:</w:t>
      </w:r>
    </w:p>
    <w:p w14:paraId="2F95E162" w14:textId="5A94528F" w:rsidR="007173D1" w:rsidRDefault="007173D1" w:rsidP="007173D1">
      <w:pPr>
        <w:rPr>
          <w:rFonts w:ascii="Lucida Handwriting" w:hAnsi="Lucida Handwriting"/>
        </w:rPr>
      </w:pPr>
    </w:p>
    <w:p w14:paraId="6BD4FF04" w14:textId="06BA5AC0" w:rsidR="007173D1" w:rsidRDefault="007173D1" w:rsidP="007173D1">
      <w:pPr>
        <w:rPr>
          <w:rFonts w:ascii="Lucida Handwriting" w:hAnsi="Lucida Handwriting"/>
        </w:rPr>
      </w:pPr>
    </w:p>
    <w:p w14:paraId="65482A5F" w14:textId="7D7B07CE" w:rsidR="007173D1" w:rsidRDefault="00342F2B" w:rsidP="007173D1">
      <w:pPr>
        <w:rPr>
          <w:rFonts w:ascii="Lucida Handwriting" w:hAnsi="Lucida Handwriting"/>
        </w:rPr>
      </w:pPr>
      <w:r>
        <w:rPr>
          <w:noProof/>
        </w:rPr>
        <w:lastRenderedPageBreak/>
        <mc:AlternateContent>
          <mc:Choice Requires="wpg">
            <w:drawing>
              <wp:anchor distT="1371600" distB="1371600" distL="457200" distR="457200" simplePos="0" relativeHeight="251685888" behindDoc="0" locked="0" layoutInCell="1" allowOverlap="1" wp14:anchorId="467E5C02" wp14:editId="30680A05">
                <wp:simplePos x="0" y="0"/>
                <wp:positionH relativeFrom="page">
                  <wp:posOffset>685800</wp:posOffset>
                </wp:positionH>
                <wp:positionV relativeFrom="margin">
                  <wp:posOffset>-59690</wp:posOffset>
                </wp:positionV>
                <wp:extent cx="1676400" cy="8999855"/>
                <wp:effectExtent l="0" t="0" r="0" b="4445"/>
                <wp:wrapSquare wrapText="bothSides"/>
                <wp:docPr id="28" name="Group 16" descr="Flower graphic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8999855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2"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79"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FE6A7" id="Group 16" o:spid="_x0000_s1026" alt="Flower graphic" style="position:absolute;margin-left:54pt;margin-top:-4.7pt;width:132pt;height:708.65pt;z-index:251685888;mso-wrap-distance-left:36pt;mso-wrap-distance-top:108pt;mso-wrap-distance-right:36pt;mso-wrap-distance-bottom:108pt;mso-position-horizontal-relative:page;mso-position-vertical-relative:margin" coordsize="17252,671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">
                <v:shape id="Picture 29" o:spid="_x0000_s1027" type="#_x0000_t75" style="position:absolute;left:2929;top:1443;width:6035;height:158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">
                  <v:imagedata r:id="rId20" o:title="" cropbottom="38307f" recolortarget="black"/>
                </v:shape>
                <v:shape id="Picture 30" o:spid="_x0000_s1028" type="#_x0000_t75" style="position:absolute;top:18591;width:16123;height:15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">
                  <v:imagedata r:id="rId21" o:title="" recolortarget="#834404 [1445]"/>
                </v:shape>
                <v:shape id="Picture 31" o:spid="_x0000_s1029" type="#_x0000_t75" style="position:absolute;left:231;width:16338;height:671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">
                  <v:imagedata r:id="rId22" o:title=""/>
                </v:shape>
                <v:shape id="Picture 32" o:spid="_x0000_s1030" type="#_x0000_t75" style="position:absolute;left:6828;top:43048;width:10424;height:98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">
                  <v:imagedata r:id="rId23" o:title="" recolortarget="#834404 [1445]"/>
                </v:shape>
                <v:shape id="Picture 33" o:spid="_x0000_s1031" type="#_x0000_t75" style="position:absolute;left:3155;top:29678;width:6035;height:10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">
                  <v:imagedata r:id="rId20" o:title="" croptop="47500f" recolortarget="black"/>
                </v:shape>
                <v:shape id="Picture 34" o:spid="_x0000_s1032" type="#_x0000_t75" style="position:absolute;left:2816;top:31371;width:13899;height:348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">
                  <v:imagedata r:id="rId24" o:title=""/>
                </v:shape>
                <w10:wrap type="square" anchorx="page" anchory="margin"/>
              </v:group>
            </w:pict>
          </mc:Fallback>
        </mc:AlternateContent>
      </w:r>
      <w:r w:rsidR="007173D1">
        <w:rPr>
          <w:rFonts w:ascii="Lucida Handwriting" w:hAnsi="Lucida Handwriting"/>
        </w:rPr>
        <w:t>How I felt emotionally:</w:t>
      </w:r>
      <w:r>
        <w:rPr>
          <w:rFonts w:ascii="Lucida Handwriting" w:hAnsi="Lucida Handwriting"/>
        </w:rPr>
        <w:t xml:space="preserve">            </w:t>
      </w:r>
    </w:p>
    <w:p w14:paraId="67FBA34C" w14:textId="255160AD" w:rsidR="007173D1" w:rsidRDefault="007173D1" w:rsidP="007173D1">
      <w:pPr>
        <w:rPr>
          <w:rFonts w:ascii="Lucida Handwriting" w:hAnsi="Lucida Handwriting"/>
        </w:rPr>
      </w:pPr>
    </w:p>
    <w:p w14:paraId="15208EBC" w14:textId="56E0731F" w:rsidR="007173D1" w:rsidRDefault="007173D1" w:rsidP="007173D1">
      <w:pPr>
        <w:rPr>
          <w:rFonts w:ascii="Lucida Handwriting" w:hAnsi="Lucida Handwriting"/>
        </w:rPr>
      </w:pPr>
    </w:p>
    <w:p w14:paraId="1D1091E0" w14:textId="370F40DE" w:rsidR="007173D1" w:rsidRDefault="007173D1" w:rsidP="007173D1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>I managed the pain by:</w:t>
      </w:r>
      <w:r w:rsidR="00342F2B">
        <w:rPr>
          <w:rFonts w:ascii="Lucida Handwriting" w:hAnsi="Lucida Handwriting"/>
        </w:rPr>
        <w:t xml:space="preserve"> </w:t>
      </w:r>
    </w:p>
    <w:p w14:paraId="1FB8EE1B" w14:textId="14A46B60" w:rsidR="007173D1" w:rsidRDefault="007173D1" w:rsidP="007173D1">
      <w:pPr>
        <w:rPr>
          <w:rFonts w:ascii="Lucida Handwriting" w:hAnsi="Lucida Handwriting"/>
        </w:rPr>
      </w:pPr>
    </w:p>
    <w:p w14:paraId="727DB481" w14:textId="77777777" w:rsidR="007173D1" w:rsidRDefault="007173D1" w:rsidP="007173D1">
      <w:pPr>
        <w:rPr>
          <w:rFonts w:ascii="Lucida Handwriting" w:hAnsi="Lucida Handwriting"/>
        </w:rPr>
      </w:pPr>
    </w:p>
    <w:p w14:paraId="5B829AB8" w14:textId="2568A23F" w:rsidR="007173D1" w:rsidRDefault="007173D1" w:rsidP="007173D1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>Who was with me:</w:t>
      </w:r>
    </w:p>
    <w:p w14:paraId="3C766760" w14:textId="77777777" w:rsidR="007173D1" w:rsidRDefault="007173D1" w:rsidP="007173D1">
      <w:pPr>
        <w:rPr>
          <w:rFonts w:ascii="Lucida Handwriting" w:hAnsi="Lucida Handwriting"/>
        </w:rPr>
      </w:pPr>
    </w:p>
    <w:p w14:paraId="3A251298" w14:textId="33519B60" w:rsidR="007173D1" w:rsidRDefault="007173D1" w:rsidP="007173D1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>My labor nurse(s)</w:t>
      </w:r>
    </w:p>
    <w:p w14:paraId="3B47248A" w14:textId="77777777" w:rsidR="007173D1" w:rsidRDefault="007173D1" w:rsidP="007173D1">
      <w:pPr>
        <w:rPr>
          <w:rFonts w:ascii="Lucida Handwriting" w:hAnsi="Lucida Handwriting"/>
        </w:rPr>
      </w:pPr>
    </w:p>
    <w:p w14:paraId="5CC27229" w14:textId="77777777" w:rsidR="007173D1" w:rsidRDefault="007173D1" w:rsidP="007173D1">
      <w:pPr>
        <w:rPr>
          <w:rFonts w:ascii="Lucida Handwriting" w:hAnsi="Lucida Handwriting"/>
        </w:rPr>
      </w:pPr>
    </w:p>
    <w:p w14:paraId="2AA28941" w14:textId="7A4F1907" w:rsidR="007173D1" w:rsidRDefault="007173D1" w:rsidP="007173D1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>What I did between contractions:</w:t>
      </w:r>
    </w:p>
    <w:p w14:paraId="38784DD8" w14:textId="77777777" w:rsidR="007173D1" w:rsidRDefault="007173D1" w:rsidP="007173D1">
      <w:pPr>
        <w:rPr>
          <w:rFonts w:ascii="Lucida Handwriting" w:hAnsi="Lucida Handwriting"/>
        </w:rPr>
      </w:pPr>
    </w:p>
    <w:p w14:paraId="47801F46" w14:textId="77777777" w:rsidR="007173D1" w:rsidRDefault="007173D1" w:rsidP="007173D1">
      <w:pPr>
        <w:rPr>
          <w:rFonts w:ascii="Lucida Handwriting" w:hAnsi="Lucida Handwriting"/>
        </w:rPr>
      </w:pPr>
    </w:p>
    <w:p w14:paraId="193C927B" w14:textId="5E33BA32" w:rsidR="007173D1" w:rsidRDefault="007173D1" w:rsidP="007173D1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 xml:space="preserve">Medical interventions, if any (IV, fetal monitoring, </w:t>
      </w:r>
      <w:r w:rsidR="00EA5258">
        <w:rPr>
          <w:rFonts w:ascii="Lucida Handwriting" w:hAnsi="Lucida Handwriting"/>
        </w:rPr>
        <w:t>etc.</w:t>
      </w:r>
      <w:r>
        <w:rPr>
          <w:rFonts w:ascii="Lucida Handwriting" w:hAnsi="Lucida Handwriting"/>
        </w:rPr>
        <w:t>)</w:t>
      </w:r>
    </w:p>
    <w:p w14:paraId="5948FF7F" w14:textId="77777777" w:rsidR="00656FCA" w:rsidRPr="00DE6B9B" w:rsidRDefault="00656FCA" w:rsidP="00221F70">
      <w:pPr>
        <w:rPr>
          <w:i/>
          <w:color w:val="C00000"/>
        </w:rPr>
      </w:pPr>
    </w:p>
    <w:p w14:paraId="177FE438" w14:textId="77777777" w:rsidR="00DE6B9B" w:rsidRDefault="00DE6B9B" w:rsidP="00221F70">
      <w:pPr>
        <w:rPr>
          <w:rFonts w:ascii="Lucida Handwriting" w:hAnsi="Lucida Handwriting"/>
        </w:rPr>
      </w:pPr>
    </w:p>
    <w:p w14:paraId="38C091DC" w14:textId="092283E2" w:rsidR="007173D1" w:rsidRDefault="007173D1" w:rsidP="007173D1">
      <w:pPr>
        <w:rPr>
          <w:i/>
          <w:color w:val="C00000"/>
        </w:rPr>
      </w:pPr>
      <w:r>
        <w:rPr>
          <w:b/>
          <w:color w:val="C00000"/>
        </w:rPr>
        <w:t>Third</w:t>
      </w:r>
      <w:r w:rsidRPr="00DE6B9B">
        <w:rPr>
          <w:b/>
          <w:color w:val="C00000"/>
        </w:rPr>
        <w:t xml:space="preserve"> (Active</w:t>
      </w:r>
      <w:r>
        <w:rPr>
          <w:b/>
          <w:color w:val="C00000"/>
        </w:rPr>
        <w:t xml:space="preserve"> or Transitional</w:t>
      </w:r>
      <w:r w:rsidRPr="00DE6B9B">
        <w:rPr>
          <w:b/>
          <w:color w:val="C00000"/>
        </w:rPr>
        <w:t>) Phase of Labor</w:t>
      </w:r>
      <w:r>
        <w:rPr>
          <w:b/>
          <w:color w:val="C00000"/>
        </w:rPr>
        <w:t xml:space="preserve"> </w:t>
      </w:r>
      <w:r>
        <w:rPr>
          <w:i/>
          <w:color w:val="C00000"/>
        </w:rPr>
        <w:t>-contractions 2-3 minutes apart: cervix 7-10 cm dilated</w:t>
      </w:r>
    </w:p>
    <w:p w14:paraId="1987D513" w14:textId="77777777" w:rsidR="007173D1" w:rsidRDefault="007173D1" w:rsidP="007173D1">
      <w:pPr>
        <w:rPr>
          <w:i/>
          <w:color w:val="C00000"/>
        </w:rPr>
      </w:pPr>
    </w:p>
    <w:p w14:paraId="0B05EF08" w14:textId="64AC2BCF" w:rsidR="007173D1" w:rsidRDefault="007173D1" w:rsidP="007173D1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 xml:space="preserve">Medical interventions, if any (IV, fetal monitoring, </w:t>
      </w:r>
      <w:r w:rsidR="00EA5258">
        <w:rPr>
          <w:rFonts w:ascii="Lucida Handwriting" w:hAnsi="Lucida Handwriting"/>
        </w:rPr>
        <w:t>etc.</w:t>
      </w:r>
      <w:r>
        <w:rPr>
          <w:rFonts w:ascii="Lucida Handwriting" w:hAnsi="Lucida Handwriting"/>
        </w:rPr>
        <w:t>)</w:t>
      </w:r>
    </w:p>
    <w:p w14:paraId="74760DAE" w14:textId="77777777" w:rsidR="002979D7" w:rsidRDefault="002979D7" w:rsidP="007173D1">
      <w:pPr>
        <w:rPr>
          <w:rFonts w:ascii="Lucida Handwriting" w:hAnsi="Lucida Handwriting"/>
        </w:rPr>
      </w:pPr>
    </w:p>
    <w:p w14:paraId="6FF7BF39" w14:textId="7AA6994B" w:rsidR="002979D7" w:rsidRDefault="0092297D" w:rsidP="007173D1">
      <w:pPr>
        <w:rPr>
          <w:rFonts w:ascii="Lucida Handwriting" w:hAnsi="Lucida Handwriting"/>
          <w:b/>
        </w:rPr>
      </w:pPr>
      <w:r>
        <w:rPr>
          <w:rFonts w:ascii="Lucida Handwriting" w:hAnsi="Lucida Handwriting"/>
          <w:b/>
        </w:rPr>
        <w:t>Labor Interventions</w:t>
      </w:r>
    </w:p>
    <w:p w14:paraId="67BDE27C" w14:textId="77777777" w:rsidR="0092297D" w:rsidRDefault="0092297D" w:rsidP="007173D1">
      <w:pPr>
        <w:rPr>
          <w:rFonts w:ascii="Lucida Handwriting" w:hAnsi="Lucida Handwriting"/>
          <w:b/>
        </w:rPr>
      </w:pPr>
    </w:p>
    <w:p w14:paraId="6453C1D0" w14:textId="489F0F9C" w:rsidR="0092297D" w:rsidRDefault="0092297D" w:rsidP="007173D1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>The anesthesia or medication I received during labor was:</w:t>
      </w:r>
    </w:p>
    <w:p w14:paraId="5620EFDF" w14:textId="77777777" w:rsidR="0092297D" w:rsidRDefault="0092297D" w:rsidP="007173D1">
      <w:pPr>
        <w:rPr>
          <w:rFonts w:ascii="Lucida Handwriting" w:hAnsi="Lucida Handwriting"/>
        </w:rPr>
      </w:pPr>
    </w:p>
    <w:p w14:paraId="1926A618" w14:textId="01CE8C8F" w:rsidR="0092297D" w:rsidRDefault="0092297D" w:rsidP="007173D1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>After receiving the medications, I felt:</w:t>
      </w:r>
    </w:p>
    <w:p w14:paraId="7ABEB910" w14:textId="77777777" w:rsidR="0092297D" w:rsidRDefault="0092297D" w:rsidP="007173D1">
      <w:pPr>
        <w:rPr>
          <w:rFonts w:ascii="Lucida Handwriting" w:hAnsi="Lucida Handwriting"/>
        </w:rPr>
      </w:pPr>
    </w:p>
    <w:p w14:paraId="6BF2F33B" w14:textId="77777777" w:rsidR="0092297D" w:rsidRDefault="0092297D" w:rsidP="007173D1">
      <w:pPr>
        <w:rPr>
          <w:rFonts w:ascii="Lucida Handwriting" w:hAnsi="Lucida Handwriting"/>
        </w:rPr>
      </w:pPr>
    </w:p>
    <w:p w14:paraId="626A21DC" w14:textId="2C312593" w:rsidR="0092297D" w:rsidRDefault="0092297D" w:rsidP="007173D1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>My labor was induced by:</w:t>
      </w:r>
      <w:r w:rsidR="00342F2B">
        <w:rPr>
          <w:rFonts w:ascii="Lucida Handwriting" w:hAnsi="Lucida Handwriting"/>
        </w:rPr>
        <w:t xml:space="preserve">   </w:t>
      </w:r>
    </w:p>
    <w:p w14:paraId="1CA1D668" w14:textId="7A66529A" w:rsidR="0092297D" w:rsidRDefault="0092297D" w:rsidP="007173D1">
      <w:pPr>
        <w:rPr>
          <w:rFonts w:ascii="Lucida Handwriting" w:hAnsi="Lucida Handwriting"/>
        </w:rPr>
      </w:pPr>
    </w:p>
    <w:p w14:paraId="49110BD4" w14:textId="320AF352" w:rsidR="0092297D" w:rsidRDefault="0092297D" w:rsidP="007173D1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>How I felt:</w:t>
      </w:r>
    </w:p>
    <w:p w14:paraId="2DFF9218" w14:textId="65CA2AAA" w:rsidR="0092297D" w:rsidRDefault="0092297D" w:rsidP="007173D1">
      <w:pPr>
        <w:rPr>
          <w:rFonts w:ascii="Lucida Handwriting" w:hAnsi="Lucida Handwriting"/>
        </w:rPr>
      </w:pPr>
    </w:p>
    <w:p w14:paraId="17483BFE" w14:textId="5F9396E2" w:rsidR="0092297D" w:rsidRDefault="0092297D" w:rsidP="007173D1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>My labor was helped along by:</w:t>
      </w:r>
    </w:p>
    <w:p w14:paraId="4932390B" w14:textId="4F01E171" w:rsidR="0092297D" w:rsidRDefault="00342F2B" w:rsidP="007173D1">
      <w:pPr>
        <w:rPr>
          <w:rFonts w:ascii="Lucida Handwriting" w:hAnsi="Lucida Handwriting"/>
        </w:rPr>
      </w:pPr>
      <w:r>
        <w:rPr>
          <w:noProof/>
        </w:rPr>
        <mc:AlternateContent>
          <mc:Choice Requires="wpg">
            <w:drawing>
              <wp:anchor distT="1371600" distB="1371600" distL="457200" distR="457200" simplePos="0" relativeHeight="251687936" behindDoc="0" locked="0" layoutInCell="1" allowOverlap="1" wp14:anchorId="0C225488" wp14:editId="43ECA57F">
                <wp:simplePos x="0" y="0"/>
                <wp:positionH relativeFrom="page">
                  <wp:posOffset>5561753</wp:posOffset>
                </wp:positionH>
                <wp:positionV relativeFrom="margin">
                  <wp:posOffset>2232872</wp:posOffset>
                </wp:positionV>
                <wp:extent cx="1344168" cy="5202936"/>
                <wp:effectExtent l="0" t="0" r="8890" b="0"/>
                <wp:wrapSquare wrapText="bothSides"/>
                <wp:docPr id="35" name="Group 16" descr="Flower graphic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168" cy="5202936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2"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79"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199FB" id="Group 16" o:spid="_x0000_s1026" alt="Flower graphic" style="position:absolute;margin-left:437.95pt;margin-top:175.8pt;width:105.85pt;height:409.7pt;z-index:251687936;mso-wrap-distance-left:36pt;mso-wrap-distance-top:108pt;mso-wrap-distance-right:36pt;mso-wrap-distance-bottom:108pt;mso-position-horizontal-relative:page;mso-position-vertical-relative:margin" coordsize="17252,671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">
                <v:shape id="Picture 36" o:spid="_x0000_s1027" type="#_x0000_t75" style="position:absolute;left:2929;top:1443;width:6035;height:158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">
                  <v:imagedata r:id="rId20" o:title="" cropbottom="38307f" recolortarget="black"/>
                </v:shape>
                <v:shape id="Picture 37" o:spid="_x0000_s1028" type="#_x0000_t75" style="position:absolute;top:18591;width:16123;height:15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">
                  <v:imagedata r:id="rId21" o:title="" recolortarget="#834404 [1445]"/>
                </v:shape>
                <v:shape id="Picture 38" o:spid="_x0000_s1029" type="#_x0000_t75" style="position:absolute;left:231;width:16338;height:671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">
                  <v:imagedata r:id="rId22" o:title=""/>
                </v:shape>
                <v:shape id="Picture 39" o:spid="_x0000_s1030" type="#_x0000_t75" style="position:absolute;left:6828;top:43048;width:10424;height:98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">
                  <v:imagedata r:id="rId23" o:title="" recolortarget="#834404 [1445]"/>
                </v:shape>
                <v:shape id="Picture 40" o:spid="_x0000_s1031" type="#_x0000_t75" style="position:absolute;left:3155;top:29678;width:6035;height:10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">
                  <v:imagedata r:id="rId20" o:title="" croptop="47500f" recolortarget="black"/>
                </v:shape>
                <v:shape id="Picture 41" o:spid="_x0000_s1032" type="#_x0000_t75" style="position:absolute;left:2816;top:31371;width:13899;height:348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">
                  <v:imagedata r:id="rId24" o:title=""/>
                </v:shape>
                <w10:wrap type="square" anchorx="page" anchory="margin"/>
              </v:group>
            </w:pict>
          </mc:Fallback>
        </mc:AlternateContent>
      </w:r>
    </w:p>
    <w:p w14:paraId="2A10E471" w14:textId="493AE214" w:rsidR="0092297D" w:rsidRDefault="0092297D" w:rsidP="007173D1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>How I felt:</w:t>
      </w:r>
    </w:p>
    <w:p w14:paraId="7E27E4E4" w14:textId="0FABDB1F" w:rsidR="0092297D" w:rsidRDefault="0092297D" w:rsidP="007173D1">
      <w:pPr>
        <w:rPr>
          <w:rFonts w:ascii="Lucida Handwriting" w:hAnsi="Lucida Handwriting"/>
        </w:rPr>
      </w:pPr>
    </w:p>
    <w:p w14:paraId="19E21484" w14:textId="77777777" w:rsidR="0092297D" w:rsidRDefault="0092297D" w:rsidP="007173D1">
      <w:pPr>
        <w:rPr>
          <w:rFonts w:ascii="Lucida Handwriting" w:hAnsi="Lucida Handwriting"/>
        </w:rPr>
      </w:pPr>
    </w:p>
    <w:p w14:paraId="20630872" w14:textId="77777777" w:rsidR="00DE6B9B" w:rsidRDefault="00DE6B9B" w:rsidP="00221F70">
      <w:pPr>
        <w:rPr>
          <w:rFonts w:ascii="Lucida Handwriting" w:hAnsi="Lucida Handwriting"/>
        </w:rPr>
      </w:pPr>
    </w:p>
    <w:p w14:paraId="7A93C9CA" w14:textId="454CA8DB" w:rsidR="0092297D" w:rsidRPr="0092297D" w:rsidRDefault="0092297D" w:rsidP="0092297D">
      <w:pPr>
        <w:rPr>
          <w:i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Second Stage: Delivery</w:t>
      </w:r>
    </w:p>
    <w:p w14:paraId="5499AC14" w14:textId="57B41322" w:rsidR="002733C8" w:rsidRPr="00B17725" w:rsidRDefault="00862CCE" w:rsidP="00862CCE">
      <w:pPr>
        <w:rPr>
          <w:b/>
          <w:color w:val="C00000"/>
          <w:sz w:val="24"/>
          <w:szCs w:val="24"/>
        </w:rPr>
      </w:pPr>
      <w:r w:rsidRPr="00B17725">
        <w:rPr>
          <w:b/>
          <w:color w:val="C00000"/>
          <w:sz w:val="24"/>
          <w:szCs w:val="24"/>
        </w:rPr>
        <w:t>Vaginal Delivery</w:t>
      </w:r>
    </w:p>
    <w:p w14:paraId="258A02EE" w14:textId="008184A2" w:rsidR="00B17725" w:rsidRDefault="00B17725" w:rsidP="00862CCE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>I began pushing at:</w:t>
      </w:r>
    </w:p>
    <w:p w14:paraId="357910AD" w14:textId="77777777" w:rsidR="00B17725" w:rsidRDefault="00B17725" w:rsidP="00862CCE">
      <w:pPr>
        <w:rPr>
          <w:rFonts w:ascii="Lucida Handwriting" w:hAnsi="Lucida Handwriting"/>
        </w:rPr>
      </w:pPr>
    </w:p>
    <w:p w14:paraId="03C9EEC8" w14:textId="6EA737AA" w:rsidR="00B17725" w:rsidRDefault="00B17725" w:rsidP="00862CCE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>I pushed in these positions:</w:t>
      </w:r>
    </w:p>
    <w:p w14:paraId="74DA1D69" w14:textId="77777777" w:rsidR="00B17725" w:rsidRDefault="00B17725" w:rsidP="00862CCE">
      <w:pPr>
        <w:rPr>
          <w:rFonts w:ascii="Lucida Handwriting" w:hAnsi="Lucida Handwriting"/>
        </w:rPr>
      </w:pPr>
    </w:p>
    <w:p w14:paraId="200F72B7" w14:textId="109D772D" w:rsidR="00B17725" w:rsidRDefault="00B17725" w:rsidP="00862CCE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>I pushed for this long:</w:t>
      </w:r>
    </w:p>
    <w:p w14:paraId="0BB096FF" w14:textId="77777777" w:rsidR="00B17725" w:rsidRDefault="00B17725" w:rsidP="00862CCE">
      <w:pPr>
        <w:rPr>
          <w:rFonts w:ascii="Lucida Handwriting" w:hAnsi="Lucida Handwriting"/>
        </w:rPr>
      </w:pPr>
    </w:p>
    <w:p w14:paraId="03F1B837" w14:textId="6568E4EC" w:rsidR="00B17725" w:rsidRDefault="00B17725" w:rsidP="00862CCE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>How I felt physically:</w:t>
      </w:r>
    </w:p>
    <w:p w14:paraId="6B34D8AA" w14:textId="77777777" w:rsidR="00B17725" w:rsidRDefault="00B17725" w:rsidP="00862CCE">
      <w:pPr>
        <w:rPr>
          <w:rFonts w:ascii="Lucida Handwriting" w:hAnsi="Lucida Handwriting"/>
        </w:rPr>
      </w:pPr>
    </w:p>
    <w:p w14:paraId="0423129F" w14:textId="746C0C03" w:rsidR="00B17725" w:rsidRDefault="00B17725" w:rsidP="00862CCE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>How I felt emotionally:</w:t>
      </w:r>
    </w:p>
    <w:p w14:paraId="508E0BEB" w14:textId="77777777" w:rsidR="00B17725" w:rsidRDefault="00B17725" w:rsidP="00862CCE">
      <w:pPr>
        <w:rPr>
          <w:rFonts w:ascii="Lucida Handwriting" w:hAnsi="Lucida Handwriting"/>
        </w:rPr>
      </w:pPr>
    </w:p>
    <w:p w14:paraId="7015C087" w14:textId="34C9F11E" w:rsidR="00B17725" w:rsidRDefault="00B17725" w:rsidP="00862CCE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>Pain relief, if any:</w:t>
      </w:r>
    </w:p>
    <w:p w14:paraId="0D87FB8C" w14:textId="77777777" w:rsidR="00B17725" w:rsidRDefault="00B17725" w:rsidP="00862CCE">
      <w:pPr>
        <w:rPr>
          <w:rFonts w:ascii="Lucida Handwriting" w:hAnsi="Lucida Handwriting"/>
        </w:rPr>
      </w:pPr>
    </w:p>
    <w:p w14:paraId="4233DBC6" w14:textId="6F9E73CF" w:rsidR="00B17725" w:rsidRDefault="00B17725" w:rsidP="00862CCE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>Complications, if any:</w:t>
      </w:r>
    </w:p>
    <w:p w14:paraId="5A830688" w14:textId="77777777" w:rsidR="00B17725" w:rsidRDefault="00B17725" w:rsidP="00862CCE">
      <w:pPr>
        <w:rPr>
          <w:rFonts w:ascii="Lucida Handwriting" w:hAnsi="Lucida Handwriting"/>
        </w:rPr>
      </w:pPr>
    </w:p>
    <w:p w14:paraId="2CCDB553" w14:textId="6CF775F8" w:rsidR="00B17725" w:rsidRDefault="00342F2B" w:rsidP="00862CCE">
      <w:pPr>
        <w:rPr>
          <w:rFonts w:ascii="Lucida Handwriting" w:hAnsi="Lucida Handwriting"/>
        </w:rPr>
      </w:pPr>
      <w:r>
        <w:rPr>
          <w:noProof/>
        </w:rPr>
        <w:lastRenderedPageBreak/>
        <mc:AlternateContent>
          <mc:Choice Requires="wpg">
            <w:drawing>
              <wp:anchor distT="1371600" distB="1371600" distL="457200" distR="457200" simplePos="0" relativeHeight="251689984" behindDoc="0" locked="0" layoutInCell="1" allowOverlap="1" wp14:anchorId="2E524A74" wp14:editId="5AC39FE7">
                <wp:simplePos x="0" y="0"/>
                <wp:positionH relativeFrom="page">
                  <wp:posOffset>575310</wp:posOffset>
                </wp:positionH>
                <wp:positionV relativeFrom="margin">
                  <wp:posOffset>135255</wp:posOffset>
                </wp:positionV>
                <wp:extent cx="1343660" cy="8923655"/>
                <wp:effectExtent l="0" t="0" r="2540" b="4445"/>
                <wp:wrapSquare wrapText="bothSides"/>
                <wp:docPr id="42" name="Group 16" descr="Flower graphic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3660" cy="8923655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2"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79"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AEC61" id="Group 16" o:spid="_x0000_s1026" alt="Flower graphic" style="position:absolute;margin-left:45.3pt;margin-top:10.65pt;width:105.8pt;height:702.65pt;z-index:251689984;mso-wrap-distance-left:36pt;mso-wrap-distance-top:108pt;mso-wrap-distance-right:36pt;mso-wrap-distance-bottom:108pt;mso-position-horizontal-relative:page;mso-position-vertical-relative:margin" coordsize="17252,671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">
                <v:shape id="Picture 43" o:spid="_x0000_s1027" type="#_x0000_t75" style="position:absolute;left:2929;top:1443;width:6035;height:158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">
                  <v:imagedata r:id="rId20" o:title="" cropbottom="38307f" recolortarget="black"/>
                </v:shape>
                <v:shape id="Picture 44" o:spid="_x0000_s1028" type="#_x0000_t75" style="position:absolute;top:18591;width:16123;height:15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">
                  <v:imagedata r:id="rId21" o:title="" recolortarget="#834404 [1445]"/>
                </v:shape>
                <v:shape id="Picture 45" o:spid="_x0000_s1029" type="#_x0000_t75" style="position:absolute;left:231;width:16338;height:671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">
                  <v:imagedata r:id="rId22" o:title=""/>
                </v:shape>
                <v:shape id="Picture 46" o:spid="_x0000_s1030" type="#_x0000_t75" style="position:absolute;left:6828;top:43048;width:10424;height:98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">
                  <v:imagedata r:id="rId23" o:title="" recolortarget="#834404 [1445]"/>
                </v:shape>
                <v:shape id="Picture 47" o:spid="_x0000_s1031" type="#_x0000_t75" style="position:absolute;left:3155;top:29678;width:6035;height:10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">
                  <v:imagedata r:id="rId20" o:title="" croptop="47500f" recolortarget="black"/>
                </v:shape>
                <v:shape id="Picture 48" o:spid="_x0000_s1032" type="#_x0000_t75" style="position:absolute;left:2816;top:31371;width:13899;height:348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">
                  <v:imagedata r:id="rId24" o:title=""/>
                </v:shape>
                <w10:wrap type="square" anchorx="page" anchory="margin"/>
              </v:group>
            </w:pict>
          </mc:Fallback>
        </mc:AlternateContent>
      </w:r>
      <w:r w:rsidR="00B17725">
        <w:rPr>
          <w:rFonts w:ascii="Lucida Handwriting" w:hAnsi="Lucida Handwriting"/>
        </w:rPr>
        <w:t>Who else was at the delivery:</w:t>
      </w:r>
    </w:p>
    <w:p w14:paraId="73BED256" w14:textId="5EFBC27E" w:rsidR="00B17725" w:rsidRDefault="00B17725" w:rsidP="00862CCE">
      <w:pPr>
        <w:rPr>
          <w:rFonts w:ascii="Lucida Handwriting" w:hAnsi="Lucida Handwriting"/>
        </w:rPr>
      </w:pPr>
    </w:p>
    <w:p w14:paraId="7A982C8B" w14:textId="4BF0B909" w:rsidR="00B17725" w:rsidRDefault="00B17725" w:rsidP="00862CCE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>Their reactions:</w:t>
      </w:r>
    </w:p>
    <w:p w14:paraId="3AF1C1B7" w14:textId="07F58BC3" w:rsidR="00B17725" w:rsidRDefault="00B17725" w:rsidP="00862CCE">
      <w:pPr>
        <w:rPr>
          <w:rFonts w:ascii="Lucida Handwriting" w:hAnsi="Lucida Handwriting"/>
        </w:rPr>
      </w:pPr>
    </w:p>
    <w:p w14:paraId="3252B628" w14:textId="3C92D4C0" w:rsidR="00B17725" w:rsidRDefault="00B17725" w:rsidP="00862CCE">
      <w:pPr>
        <w:rPr>
          <w:rFonts w:ascii="Lucida Handwriting" w:hAnsi="Lucida Handwriting"/>
        </w:rPr>
      </w:pPr>
    </w:p>
    <w:p w14:paraId="2A22E86F" w14:textId="33CD1EED" w:rsidR="00B17725" w:rsidRDefault="00B17725" w:rsidP="00862CCE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>Who cut the cord:</w:t>
      </w:r>
    </w:p>
    <w:p w14:paraId="7A2D293C" w14:textId="0E38B637" w:rsidR="00B17725" w:rsidRDefault="00B17725" w:rsidP="00862CCE">
      <w:pPr>
        <w:rPr>
          <w:rFonts w:ascii="Lucida Handwriting" w:hAnsi="Lucida Handwriting"/>
        </w:rPr>
      </w:pPr>
    </w:p>
    <w:p w14:paraId="1072B472" w14:textId="7C426864" w:rsidR="00B17725" w:rsidRDefault="00B17725" w:rsidP="00B17725">
      <w:p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 xml:space="preserve">Surgical </w:t>
      </w:r>
      <w:r w:rsidRPr="00B17725">
        <w:rPr>
          <w:b/>
          <w:color w:val="C00000"/>
          <w:sz w:val="24"/>
          <w:szCs w:val="24"/>
        </w:rPr>
        <w:t>Delivery</w:t>
      </w:r>
    </w:p>
    <w:p w14:paraId="19CC7B8D" w14:textId="679B8130" w:rsidR="00B17725" w:rsidRDefault="00B17725" w:rsidP="00B17725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>The reason for the C-section:</w:t>
      </w:r>
      <w:r w:rsidR="00342F2B" w:rsidRPr="00342F2B">
        <w:rPr>
          <w:noProof/>
        </w:rPr>
        <w:t xml:space="preserve"> </w:t>
      </w:r>
    </w:p>
    <w:p w14:paraId="08E0A604" w14:textId="3094C48E" w:rsidR="00B17725" w:rsidRDefault="00B17725" w:rsidP="00B17725">
      <w:pPr>
        <w:rPr>
          <w:rFonts w:ascii="Lucida Handwriting" w:hAnsi="Lucida Handwriting"/>
        </w:rPr>
      </w:pPr>
    </w:p>
    <w:p w14:paraId="1768352D" w14:textId="5A01AC3A" w:rsidR="00B17725" w:rsidRDefault="00B17725" w:rsidP="00B17725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>Who was in the room with me:</w:t>
      </w:r>
    </w:p>
    <w:p w14:paraId="13CCBCA4" w14:textId="17E73ADD" w:rsidR="00B17725" w:rsidRDefault="00B17725" w:rsidP="00B17725">
      <w:pPr>
        <w:rPr>
          <w:rFonts w:ascii="Lucida Handwriting" w:hAnsi="Lucida Handwriting"/>
        </w:rPr>
      </w:pPr>
    </w:p>
    <w:p w14:paraId="7A07EB37" w14:textId="333D4447" w:rsidR="00B17725" w:rsidRDefault="00B17725" w:rsidP="00B17725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>How I felt physically:</w:t>
      </w:r>
    </w:p>
    <w:p w14:paraId="1CD79C49" w14:textId="77777777" w:rsidR="00B17725" w:rsidRDefault="00B17725" w:rsidP="00B17725">
      <w:pPr>
        <w:rPr>
          <w:rFonts w:ascii="Lucida Handwriting" w:hAnsi="Lucida Handwriting"/>
        </w:rPr>
      </w:pPr>
    </w:p>
    <w:p w14:paraId="2FF192F6" w14:textId="15A20098" w:rsidR="00B17725" w:rsidRDefault="00B17725" w:rsidP="00B17725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>How I felt emotionally</w:t>
      </w:r>
      <w:r w:rsidR="00F97B4F">
        <w:rPr>
          <w:rFonts w:ascii="Lucida Handwriting" w:hAnsi="Lucida Handwriting"/>
        </w:rPr>
        <w:t>:</w:t>
      </w:r>
    </w:p>
    <w:p w14:paraId="4E0E4CB8" w14:textId="77777777" w:rsidR="00F97B4F" w:rsidRDefault="00F97B4F" w:rsidP="00B17725">
      <w:pPr>
        <w:rPr>
          <w:rFonts w:ascii="Lucida Handwriting" w:hAnsi="Lucida Handwriting"/>
        </w:rPr>
      </w:pPr>
    </w:p>
    <w:p w14:paraId="02FD8138" w14:textId="512B491F" w:rsidR="00F97B4F" w:rsidRDefault="00F97B4F" w:rsidP="00B17725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>What the C-section felt like:</w:t>
      </w:r>
    </w:p>
    <w:p w14:paraId="5252E515" w14:textId="77777777" w:rsidR="00F97B4F" w:rsidRDefault="00F97B4F" w:rsidP="00B17725">
      <w:pPr>
        <w:rPr>
          <w:rFonts w:ascii="Lucida Handwriting" w:hAnsi="Lucida Handwriting"/>
        </w:rPr>
      </w:pPr>
    </w:p>
    <w:p w14:paraId="04A109B9" w14:textId="384EFD17" w:rsidR="00F97B4F" w:rsidRDefault="00F97B4F" w:rsidP="00B17725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>What I was able to see:</w:t>
      </w:r>
    </w:p>
    <w:p w14:paraId="30FEC16B" w14:textId="77777777" w:rsidR="00F97B4F" w:rsidRDefault="00F97B4F" w:rsidP="00B17725">
      <w:pPr>
        <w:rPr>
          <w:rFonts w:ascii="Lucida Handwriting" w:hAnsi="Lucida Handwriting"/>
        </w:rPr>
      </w:pPr>
    </w:p>
    <w:p w14:paraId="49501F51" w14:textId="7F11730E" w:rsidR="00F97B4F" w:rsidRDefault="00F97B4F" w:rsidP="00B17725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>It took this long:</w:t>
      </w:r>
    </w:p>
    <w:p w14:paraId="21CE369A" w14:textId="77777777" w:rsidR="00F97B4F" w:rsidRDefault="00F97B4F" w:rsidP="00B17725">
      <w:pPr>
        <w:rPr>
          <w:rFonts w:ascii="Lucida Handwriting" w:hAnsi="Lucida Handwriting"/>
        </w:rPr>
      </w:pPr>
    </w:p>
    <w:p w14:paraId="5B77DA5E" w14:textId="69059B9C" w:rsidR="00F97B4F" w:rsidRDefault="00F97B4F" w:rsidP="00B17725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>Anesthesia used:</w:t>
      </w:r>
    </w:p>
    <w:p w14:paraId="200132C6" w14:textId="77777777" w:rsidR="00F97B4F" w:rsidRDefault="00F97B4F" w:rsidP="00B17725">
      <w:pPr>
        <w:rPr>
          <w:rFonts w:ascii="Lucida Handwriting" w:hAnsi="Lucida Handwriting"/>
        </w:rPr>
      </w:pPr>
    </w:p>
    <w:p w14:paraId="172FAD08" w14:textId="0062FBF0" w:rsidR="00F97B4F" w:rsidRDefault="00F97B4F" w:rsidP="00B17725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>How long I was in recover</w:t>
      </w:r>
      <w:r w:rsidR="00342F2B">
        <w:rPr>
          <w:rFonts w:ascii="Lucida Handwriting" w:hAnsi="Lucida Handwriting"/>
        </w:rPr>
        <w:t>y</w:t>
      </w:r>
      <w:r>
        <w:rPr>
          <w:rFonts w:ascii="Lucida Handwriting" w:hAnsi="Lucida Handwriting"/>
        </w:rPr>
        <w:t xml:space="preserve">: </w:t>
      </w:r>
    </w:p>
    <w:p w14:paraId="7D0F7C81" w14:textId="6D3EB5AC" w:rsidR="00B17725" w:rsidRDefault="00B17725" w:rsidP="00B17725">
      <w:pPr>
        <w:rPr>
          <w:rFonts w:ascii="Lucida Handwriting" w:hAnsi="Lucida Handwriting"/>
        </w:rPr>
      </w:pPr>
    </w:p>
    <w:p w14:paraId="0207B74B" w14:textId="77777777" w:rsidR="00B17725" w:rsidRPr="00B17725" w:rsidRDefault="00B17725" w:rsidP="00B17725">
      <w:pPr>
        <w:rPr>
          <w:b/>
          <w:color w:val="C00000"/>
          <w:sz w:val="24"/>
          <w:szCs w:val="24"/>
        </w:rPr>
      </w:pPr>
    </w:p>
    <w:p w14:paraId="03CEC346" w14:textId="55AB18BD" w:rsidR="00F97B4F" w:rsidRDefault="00F97B4F" w:rsidP="00F97B4F">
      <w:p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lastRenderedPageBreak/>
        <w:t>The Birth</w:t>
      </w:r>
    </w:p>
    <w:p w14:paraId="3193DC2F" w14:textId="77777777" w:rsidR="00B17725" w:rsidRDefault="00B17725" w:rsidP="00862CCE">
      <w:pPr>
        <w:rPr>
          <w:b/>
          <w:color w:val="C00000"/>
        </w:rPr>
      </w:pPr>
    </w:p>
    <w:p w14:paraId="0325AEEB" w14:textId="77777777" w:rsidR="00862CCE" w:rsidRPr="00221F70" w:rsidRDefault="00862CCE" w:rsidP="00862CCE">
      <w:pPr>
        <w:rPr>
          <w:i/>
          <w:color w:val="000000" w:themeColor="text1"/>
        </w:rPr>
      </w:pPr>
    </w:p>
    <w:p w14:paraId="54FA3824" w14:textId="356EC470" w:rsidR="00E73F2B" w:rsidRDefault="00B826E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FFB46B" wp14:editId="2CC440C2">
                <wp:simplePos x="0" y="0"/>
                <wp:positionH relativeFrom="column">
                  <wp:posOffset>3318933</wp:posOffset>
                </wp:positionH>
                <wp:positionV relativeFrom="paragraph">
                  <wp:posOffset>107950</wp:posOffset>
                </wp:positionV>
                <wp:extent cx="3030855" cy="3361267"/>
                <wp:effectExtent l="0" t="0" r="17145" b="171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855" cy="3361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147272" w14:textId="5DAC49FA" w:rsidR="0066073D" w:rsidRPr="0066073D" w:rsidRDefault="0066073D" w:rsidP="0066073D">
                            <w:pPr>
                              <w:jc w:val="center"/>
                              <w:rPr>
                                <w:color w:val="CA3827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073D">
                              <w:rPr>
                                <w:color w:val="CA3827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F4589B">
                              <w:rPr>
                                <w:color w:val="CA3827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 Baby is Born!</w:t>
                            </w:r>
                          </w:p>
                          <w:p w14:paraId="40D25A9F" w14:textId="06898A02" w:rsidR="0066073D" w:rsidRPr="00F4589B" w:rsidRDefault="00F4589B" w:rsidP="00F4589B">
                            <w:pPr>
                              <w:ind w:left="360"/>
                              <w:rPr>
                                <w:color w:val="CA3827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CA3827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Baby’s Name:</w:t>
                            </w:r>
                          </w:p>
                          <w:p w14:paraId="18CCB7B0" w14:textId="0F9A4884" w:rsidR="0066073D" w:rsidRDefault="00F4589B" w:rsidP="00E6426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CA3827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CA3827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Weight:</w:t>
                            </w:r>
                          </w:p>
                          <w:p w14:paraId="65803494" w14:textId="7D481750" w:rsidR="00F4589B" w:rsidRPr="00E6426B" w:rsidRDefault="00EA5258" w:rsidP="00E6426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CA3827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CA3827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Length</w:t>
                            </w:r>
                            <w:r w:rsidR="00F4589B">
                              <w:rPr>
                                <w:color w:val="CA3827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09A8B1F1" w14:textId="0A560A48" w:rsidR="0066073D" w:rsidRDefault="00B51182" w:rsidP="00C77F5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CA3827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CA3827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 baby looks like</w:t>
                            </w:r>
                            <w:r w:rsidR="00F4589B">
                              <w:rPr>
                                <w:color w:val="CA3827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53A93BCB" w14:textId="7FA27B00" w:rsidR="008F3473" w:rsidRDefault="00B51182" w:rsidP="00C77F5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CA3827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CA3827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Where is the birthmark:</w:t>
                            </w:r>
                          </w:p>
                          <w:p w14:paraId="0F432C89" w14:textId="6670A951" w:rsidR="00631B96" w:rsidRDefault="00B51182" w:rsidP="00C77F5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CA3827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CA3827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first thing I noticed about my baby:</w:t>
                            </w:r>
                          </w:p>
                          <w:p w14:paraId="55590ACE" w14:textId="4D032D71" w:rsidR="00B826E1" w:rsidRPr="00B0584B" w:rsidRDefault="00B826E1" w:rsidP="00B0584B">
                            <w:pPr>
                              <w:ind w:left="360"/>
                              <w:rPr>
                                <w:color w:val="CA3827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584B">
                              <w:rPr>
                                <w:color w:val="CA3827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B916EEB" w14:textId="77777777" w:rsidR="00B826E1" w:rsidRDefault="00B826E1" w:rsidP="00B826E1">
                            <w:pPr>
                              <w:pStyle w:val="ListParagraph"/>
                              <w:rPr>
                                <w:color w:val="CA3827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52F9029" w14:textId="4B12641C" w:rsidR="00631B96" w:rsidRPr="00BE3048" w:rsidRDefault="00631B96" w:rsidP="00BE3048">
                            <w:pPr>
                              <w:ind w:left="360"/>
                              <w:rPr>
                                <w:color w:val="CA3827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1705AE" w14:textId="58ED1E2B" w:rsidR="00357812" w:rsidRPr="00C77F55" w:rsidRDefault="00357812" w:rsidP="00C77F55">
                            <w:pPr>
                              <w:rPr>
                                <w:color w:val="CA3827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7B12EC7" w14:textId="40E4BBD2" w:rsidR="0066073D" w:rsidRPr="00357812" w:rsidRDefault="0066073D" w:rsidP="00357812">
                            <w:pPr>
                              <w:ind w:left="360"/>
                              <w:rPr>
                                <w:color w:val="CA3827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FB46B" id="Text Box 7" o:spid="_x0000_s1030" type="#_x0000_t202" style="position:absolute;margin-left:261.35pt;margin-top:8.5pt;width:238.65pt;height:264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" fillcolor="white [3201]" strokeweight=".5pt">
                <v:textbox>
                  <w:txbxContent>
                    <w:p w14:paraId="0B147272" w14:textId="5DAC49FA" w:rsidR="0066073D" w:rsidRPr="0066073D" w:rsidRDefault="0066073D" w:rsidP="0066073D">
                      <w:pPr>
                        <w:jc w:val="center"/>
                        <w:rPr>
                          <w:color w:val="CA3827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073D">
                        <w:rPr>
                          <w:color w:val="CA3827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F4589B">
                        <w:rPr>
                          <w:color w:val="CA3827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 Baby is Born!</w:t>
                      </w:r>
                    </w:p>
                    <w:p w14:paraId="40D25A9F" w14:textId="06898A02" w:rsidR="0066073D" w:rsidRPr="00F4589B" w:rsidRDefault="00F4589B" w:rsidP="00F4589B">
                      <w:pPr>
                        <w:ind w:left="360"/>
                        <w:rPr>
                          <w:color w:val="CA3827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CA3827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Baby’s Name:</w:t>
                      </w:r>
                    </w:p>
                    <w:p w14:paraId="18CCB7B0" w14:textId="0F9A4884" w:rsidR="0066073D" w:rsidRDefault="00F4589B" w:rsidP="00E6426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CA3827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CA3827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Weight:</w:t>
                      </w:r>
                    </w:p>
                    <w:p w14:paraId="65803494" w14:textId="7D481750" w:rsidR="00F4589B" w:rsidRPr="00E6426B" w:rsidRDefault="00EA5258" w:rsidP="00E6426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CA3827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CA3827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Length</w:t>
                      </w:r>
                      <w:r w:rsidR="00F4589B">
                        <w:rPr>
                          <w:color w:val="CA3827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09A8B1F1" w14:textId="0A560A48" w:rsidR="0066073D" w:rsidRDefault="00B51182" w:rsidP="00C77F5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CA3827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CA3827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My baby looks like</w:t>
                      </w:r>
                      <w:r w:rsidR="00F4589B">
                        <w:rPr>
                          <w:color w:val="CA3827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53A93BCB" w14:textId="7FA27B00" w:rsidR="008F3473" w:rsidRDefault="00B51182" w:rsidP="00C77F5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CA3827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CA3827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Where is the birthmark:</w:t>
                      </w:r>
                    </w:p>
                    <w:p w14:paraId="0F432C89" w14:textId="6670A951" w:rsidR="00631B96" w:rsidRDefault="00B51182" w:rsidP="00C77F5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CA3827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CA3827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first thing I noticed about my baby:</w:t>
                      </w:r>
                    </w:p>
                    <w:p w14:paraId="55590ACE" w14:textId="4D032D71" w:rsidR="00B826E1" w:rsidRPr="00B0584B" w:rsidRDefault="00B826E1" w:rsidP="00B0584B">
                      <w:pPr>
                        <w:ind w:left="360"/>
                        <w:rPr>
                          <w:color w:val="CA3827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584B">
                        <w:rPr>
                          <w:color w:val="CA3827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B916EEB" w14:textId="77777777" w:rsidR="00B826E1" w:rsidRDefault="00B826E1" w:rsidP="00B826E1">
                      <w:pPr>
                        <w:pStyle w:val="ListParagraph"/>
                        <w:rPr>
                          <w:color w:val="CA3827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52F9029" w14:textId="4B12641C" w:rsidR="00631B96" w:rsidRPr="00BE3048" w:rsidRDefault="00631B96" w:rsidP="00BE3048">
                      <w:pPr>
                        <w:ind w:left="360"/>
                        <w:rPr>
                          <w:color w:val="CA3827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61705AE" w14:textId="58ED1E2B" w:rsidR="00357812" w:rsidRPr="00C77F55" w:rsidRDefault="00357812" w:rsidP="00C77F55">
                      <w:pPr>
                        <w:rPr>
                          <w:color w:val="CA3827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7B12EC7" w14:textId="40E4BBD2" w:rsidR="0066073D" w:rsidRPr="00357812" w:rsidRDefault="0066073D" w:rsidP="00357812">
                      <w:pPr>
                        <w:ind w:left="360"/>
                        <w:rPr>
                          <w:color w:val="CA3827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38A141" wp14:editId="23FCB1EF">
                <wp:simplePos x="0" y="0"/>
                <wp:positionH relativeFrom="column">
                  <wp:posOffset>3639185</wp:posOffset>
                </wp:positionH>
                <wp:positionV relativeFrom="paragraph">
                  <wp:posOffset>3569970</wp:posOffset>
                </wp:positionV>
                <wp:extent cx="2505710" cy="312420"/>
                <wp:effectExtent l="0" t="0" r="8890" b="177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71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B45071" w14:textId="47F24C87" w:rsidR="00C77F55" w:rsidRDefault="00B51182">
                            <w:r>
                              <w:t>Birth Date &amp; Time</w:t>
                            </w:r>
                            <w:r w:rsidR="00C77F55"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8A141" id="Text Box 16" o:spid="_x0000_s1031" type="#_x0000_t202" style="position:absolute;margin-left:286.55pt;margin-top:281.1pt;width:197.3pt;height:24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" fillcolor="white [3201]" strokeweight=".5pt">
                <v:textbox>
                  <w:txbxContent>
                    <w:p w14:paraId="3BB45071" w14:textId="47F24C87" w:rsidR="00C77F55" w:rsidRDefault="00B51182">
                      <w:r>
                        <w:t>Birth Date &amp; Time</w:t>
                      </w:r>
                      <w:r w:rsidR="00C77F55"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18DDCE" wp14:editId="4B2A2C3B">
                <wp:simplePos x="0" y="0"/>
                <wp:positionH relativeFrom="column">
                  <wp:posOffset>3550496</wp:posOffset>
                </wp:positionH>
                <wp:positionV relativeFrom="paragraph">
                  <wp:posOffset>3454611</wp:posOffset>
                </wp:positionV>
                <wp:extent cx="2718148" cy="551146"/>
                <wp:effectExtent l="50800" t="25400" r="63500" b="71755"/>
                <wp:wrapNone/>
                <wp:docPr id="10" name="Fram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8148" cy="551146"/>
                        </a:xfrm>
                        <a:prstGeom prst="fram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06B58E" id="Frame 10" o:spid="_x0000_s1026" style="position:absolute;margin-left:279.55pt;margin-top:272pt;width:214.05pt;height:43.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718148,551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" path="m,l2718148,r,551146l,551146,,xm68893,68893r,413360l2649255,482253r,-413360l68893,68893xe" fillcolor="#ca3827 [3204]" strokecolor="#bf3425 [3044]">
                <v:fill color2="#e9978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0;2718148,0;2718148,551146;0,551146;0,0;68893,68893;68893,482253;2649255,482253;2649255,68893;68893,68893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F4AC32" wp14:editId="7572DE04">
                <wp:simplePos x="0" y="0"/>
                <wp:positionH relativeFrom="column">
                  <wp:posOffset>3550920</wp:posOffset>
                </wp:positionH>
                <wp:positionV relativeFrom="paragraph">
                  <wp:posOffset>4010448</wp:posOffset>
                </wp:positionV>
                <wp:extent cx="2718148" cy="551146"/>
                <wp:effectExtent l="50800" t="25400" r="63500" b="71755"/>
                <wp:wrapNone/>
                <wp:docPr id="11" name="Fram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8148" cy="551146"/>
                        </a:xfrm>
                        <a:prstGeom prst="fram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D5B615" id="Frame 11" o:spid="_x0000_s1026" style="position:absolute;margin-left:279.6pt;margin-top:315.8pt;width:214.05pt;height:43.4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718148,551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" path="m,l2718148,r,551146l,551146,,xm68893,68893r,413360l2649255,482253r,-413360l68893,68893xe" fillcolor="#ca3827 [3204]" strokecolor="#bf3425 [3044]">
                <v:fill color2="#e9978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0;2718148,0;2718148,551146;0,551146;0,0;68893,68893;68893,482253;2649255,482253;2649255,68893;68893,68893" o:connectangles="0,0,0,0,0,0,0,0,0,0"/>
              </v:shape>
            </w:pict>
          </mc:Fallback>
        </mc:AlternateContent>
      </w:r>
      <w:r w:rsidR="006A0C0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C4B5C6" wp14:editId="66845CAC">
                <wp:simplePos x="0" y="0"/>
                <wp:positionH relativeFrom="column">
                  <wp:posOffset>973243</wp:posOffset>
                </wp:positionH>
                <wp:positionV relativeFrom="paragraph">
                  <wp:posOffset>4129193</wp:posOffset>
                </wp:positionV>
                <wp:extent cx="1464945" cy="270722"/>
                <wp:effectExtent l="0" t="0" r="8255" b="88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4945" cy="270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821225" w14:textId="4580D84C" w:rsidR="00596CE2" w:rsidRPr="00596CE2" w:rsidRDefault="00F97B4F" w:rsidP="00F97B4F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</w:rPr>
                              <w:t>My Baby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4B5C6" id="Text Box 6" o:spid="_x0000_s1032" type="#_x0000_t202" style="position:absolute;margin-left:76.65pt;margin-top:325.15pt;width:115.35pt;height:21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" fillcolor="white [3201]" strokeweight=".5pt">
                <v:textbox>
                  <w:txbxContent>
                    <w:p w14:paraId="27821225" w14:textId="4580D84C" w:rsidR="00596CE2" w:rsidRPr="00596CE2" w:rsidRDefault="00F97B4F" w:rsidP="00F97B4F">
                      <w:pPr>
                        <w:jc w:val="center"/>
                        <w:rPr>
                          <w:rFonts w:asciiTheme="majorHAnsi" w:hAnsiTheme="majorHAnsi"/>
                          <w:i/>
                        </w:rPr>
                      </w:pPr>
                      <w:r>
                        <w:rPr>
                          <w:rFonts w:asciiTheme="majorHAnsi" w:hAnsiTheme="majorHAnsi"/>
                          <w:i/>
                        </w:rPr>
                        <w:t>My Baby</w:t>
                      </w:r>
                    </w:p>
                  </w:txbxContent>
                </v:textbox>
              </v:shape>
            </w:pict>
          </mc:Fallback>
        </mc:AlternateContent>
      </w:r>
      <w:r w:rsidR="00C77F55">
        <w:rPr>
          <w:noProof/>
        </w:rPr>
        <w:drawing>
          <wp:inline distT="0" distB="0" distL="0" distR="0" wp14:anchorId="73B6FD7E" wp14:editId="754803C6">
            <wp:extent cx="3065019" cy="4206240"/>
            <wp:effectExtent l="139700" t="152400" r="135890" b="1498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2-1972071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5019" cy="420624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F721F6" w14:textId="77777777" w:rsidR="00F97B4F" w:rsidRDefault="00F97B4F" w:rsidP="006A0C02">
      <w:pPr>
        <w:rPr>
          <w:rFonts w:ascii="Lucida Handwriting" w:hAnsi="Lucida Handwriting"/>
          <w:sz w:val="32"/>
          <w:szCs w:val="32"/>
        </w:rPr>
      </w:pPr>
    </w:p>
    <w:p w14:paraId="37124F78" w14:textId="77777777" w:rsidR="00F97B4F" w:rsidRDefault="00F97B4F" w:rsidP="006A0C02">
      <w:pPr>
        <w:rPr>
          <w:rFonts w:ascii="Lucida Handwriting" w:hAnsi="Lucida Handwriting"/>
          <w:sz w:val="32"/>
          <w:szCs w:val="32"/>
        </w:rPr>
      </w:pPr>
    </w:p>
    <w:p w14:paraId="4626FD36" w14:textId="547F84E9" w:rsidR="00F817FA" w:rsidRPr="00F97B4F" w:rsidRDefault="00F817FA" w:rsidP="006A0C02">
      <w:pPr>
        <w:rPr>
          <w:rFonts w:ascii="Lucida Handwriting" w:hAnsi="Lucida Handwriting"/>
          <w:color w:val="C00000"/>
          <w:sz w:val="32"/>
          <w:szCs w:val="32"/>
        </w:rPr>
      </w:pPr>
      <w:r w:rsidRPr="00F97B4F">
        <w:rPr>
          <w:rFonts w:ascii="Lucida Handwriting" w:hAnsi="Lucida Handwriting"/>
          <w:color w:val="C00000"/>
          <w:sz w:val="32"/>
          <w:szCs w:val="32"/>
        </w:rPr>
        <w:t xml:space="preserve">Memories </w:t>
      </w:r>
      <w:r w:rsidR="00F97B4F" w:rsidRPr="00F97B4F">
        <w:rPr>
          <w:rFonts w:ascii="Lucida Handwriting" w:hAnsi="Lucida Handwriting"/>
          <w:color w:val="C00000"/>
          <w:sz w:val="32"/>
          <w:szCs w:val="32"/>
        </w:rPr>
        <w:t xml:space="preserve"> of the Birth</w:t>
      </w:r>
    </w:p>
    <w:p w14:paraId="5750F04F" w14:textId="396477B7" w:rsidR="00F817FA" w:rsidRDefault="00F97B4F" w:rsidP="00F817FA">
      <w:pPr>
        <w:rPr>
          <w:rFonts w:ascii="Lucida Handwriting" w:hAnsi="Lucida Handwriting"/>
          <w:sz w:val="28"/>
          <w:szCs w:val="28"/>
        </w:rPr>
      </w:pPr>
      <w:r>
        <w:rPr>
          <w:rFonts w:ascii="Lucida Handwriting" w:hAnsi="Lucida Handwriting"/>
          <w:sz w:val="28"/>
          <w:szCs w:val="28"/>
        </w:rPr>
        <w:t>My baby was born at</w:t>
      </w:r>
      <w:r w:rsidR="00F817FA">
        <w:rPr>
          <w:rFonts w:ascii="Lucida Handwriting" w:hAnsi="Lucida Handwriting"/>
          <w:sz w:val="28"/>
          <w:szCs w:val="28"/>
        </w:rPr>
        <w:t>:</w:t>
      </w:r>
    </w:p>
    <w:p w14:paraId="7954EB2B" w14:textId="71D7C56E" w:rsidR="00EC0600" w:rsidRDefault="00EC0600" w:rsidP="00F817FA">
      <w:pPr>
        <w:rPr>
          <w:rFonts w:ascii="Lucida Handwriting" w:hAnsi="Lucida Handwriting"/>
          <w:sz w:val="28"/>
          <w:szCs w:val="28"/>
        </w:rPr>
      </w:pPr>
    </w:p>
    <w:p w14:paraId="48DC6334" w14:textId="46B4428A" w:rsidR="00F97B4F" w:rsidRDefault="00F97B4F" w:rsidP="00F817FA">
      <w:pPr>
        <w:rPr>
          <w:rFonts w:ascii="Lucida Handwriting" w:hAnsi="Lucida Handwriting"/>
          <w:sz w:val="28"/>
          <w:szCs w:val="28"/>
        </w:rPr>
      </w:pPr>
      <w:r>
        <w:rPr>
          <w:rFonts w:ascii="Lucida Handwriting" w:hAnsi="Lucida Handwriting"/>
          <w:sz w:val="28"/>
          <w:szCs w:val="28"/>
        </w:rPr>
        <w:t>How I felt physically and emotionally</w:t>
      </w:r>
    </w:p>
    <w:p w14:paraId="4621983E" w14:textId="065BF7AB" w:rsidR="00F817FA" w:rsidRDefault="00F817FA" w:rsidP="00F817FA">
      <w:pPr>
        <w:rPr>
          <w:rFonts w:ascii="Lucida Handwriting" w:hAnsi="Lucida Handwriting"/>
          <w:sz w:val="28"/>
          <w:szCs w:val="28"/>
        </w:rPr>
      </w:pPr>
    </w:p>
    <w:p w14:paraId="11390156" w14:textId="1DDFC15C" w:rsidR="00F97B4F" w:rsidRDefault="00F97B4F" w:rsidP="00F817FA">
      <w:pPr>
        <w:rPr>
          <w:rFonts w:ascii="Lucida Handwriting" w:hAnsi="Lucida Handwriting"/>
          <w:sz w:val="28"/>
          <w:szCs w:val="28"/>
        </w:rPr>
      </w:pPr>
      <w:r>
        <w:rPr>
          <w:rFonts w:ascii="Lucida Handwriting" w:hAnsi="Lucida Handwriting"/>
          <w:sz w:val="28"/>
          <w:szCs w:val="28"/>
        </w:rPr>
        <w:t>How my partner felt:</w:t>
      </w:r>
    </w:p>
    <w:p w14:paraId="52F50C25" w14:textId="0ED0EEBA" w:rsidR="00F97B4F" w:rsidRDefault="00342F2B" w:rsidP="00F817FA">
      <w:pPr>
        <w:rPr>
          <w:rFonts w:ascii="Lucida Handwriting" w:hAnsi="Lucida Handwriting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1371600" distB="1371600" distL="457200" distR="457200" simplePos="0" relativeHeight="251692032" behindDoc="0" locked="0" layoutInCell="1" allowOverlap="1" wp14:anchorId="2B2F8639" wp14:editId="70EEAE11">
                <wp:simplePos x="0" y="0"/>
                <wp:positionH relativeFrom="page">
                  <wp:posOffset>6239510</wp:posOffset>
                </wp:positionH>
                <wp:positionV relativeFrom="margin">
                  <wp:posOffset>117686</wp:posOffset>
                </wp:positionV>
                <wp:extent cx="945515" cy="2802255"/>
                <wp:effectExtent l="0" t="0" r="0" b="4445"/>
                <wp:wrapSquare wrapText="bothSides"/>
                <wp:docPr id="49" name="Group 16" descr="Flower graphic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515" cy="2802255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2"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79"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3EA41E" id="Group 16" o:spid="_x0000_s1026" alt="Flower graphic" style="position:absolute;margin-left:491.3pt;margin-top:9.25pt;width:74.45pt;height:220.65pt;z-index:251692032;mso-wrap-distance-left:36pt;mso-wrap-distance-top:108pt;mso-wrap-distance-right:36pt;mso-wrap-distance-bottom:108pt;mso-position-horizontal-relative:page;mso-position-vertical-relative:margin" coordsize="17252,671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">
                <v:shape id="Picture 50" o:spid="_x0000_s1027" type="#_x0000_t75" style="position:absolute;left:2929;top:1443;width:6035;height:158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">
                  <v:imagedata r:id="rId20" o:title="" cropbottom="38307f" recolortarget="black"/>
                </v:shape>
                <v:shape id="Picture 51" o:spid="_x0000_s1028" type="#_x0000_t75" style="position:absolute;top:18591;width:16123;height:15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">
                  <v:imagedata r:id="rId21" o:title="" recolortarget="#834404 [1445]"/>
                </v:shape>
                <v:shape id="Picture 52" o:spid="_x0000_s1029" type="#_x0000_t75" style="position:absolute;left:231;width:16338;height:671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">
                  <v:imagedata r:id="rId22" o:title=""/>
                </v:shape>
                <v:shape id="Picture 53" o:spid="_x0000_s1030" type="#_x0000_t75" style="position:absolute;left:6828;top:43048;width:10424;height:98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">
                  <v:imagedata r:id="rId23" o:title="" recolortarget="#834404 [1445]"/>
                </v:shape>
                <v:shape id="Picture 54" o:spid="_x0000_s1031" type="#_x0000_t75" style="position:absolute;left:3155;top:29678;width:6035;height:10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">
                  <v:imagedata r:id="rId20" o:title="" croptop="47500f" recolortarget="black"/>
                </v:shape>
                <v:shape id="Picture 55" o:spid="_x0000_s1032" type="#_x0000_t75" style="position:absolute;left:2816;top:31371;width:13899;height:348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">
                  <v:imagedata r:id="rId24" o:title=""/>
                </v:shape>
                <w10:wrap type="square" anchorx="page" anchory="margin"/>
              </v:group>
            </w:pict>
          </mc:Fallback>
        </mc:AlternateContent>
      </w:r>
    </w:p>
    <w:p w14:paraId="2C0998B3" w14:textId="2CCBB8EF" w:rsidR="00F97B4F" w:rsidRDefault="00F97B4F" w:rsidP="00F817FA">
      <w:pPr>
        <w:rPr>
          <w:rFonts w:ascii="Lucida Handwriting" w:hAnsi="Lucida Handwriting"/>
          <w:sz w:val="28"/>
          <w:szCs w:val="28"/>
        </w:rPr>
      </w:pPr>
      <w:r>
        <w:rPr>
          <w:rFonts w:ascii="Lucida Handwriting" w:hAnsi="Lucida Handwriting"/>
          <w:sz w:val="28"/>
          <w:szCs w:val="28"/>
        </w:rPr>
        <w:t>Did the baby cry right away:</w:t>
      </w:r>
    </w:p>
    <w:p w14:paraId="0733E04D" w14:textId="564AADCA" w:rsidR="00F97B4F" w:rsidRDefault="00F97B4F" w:rsidP="00F817FA">
      <w:pPr>
        <w:rPr>
          <w:rFonts w:ascii="Lucida Handwriting" w:hAnsi="Lucida Handwriting"/>
          <w:sz w:val="28"/>
          <w:szCs w:val="28"/>
        </w:rPr>
      </w:pPr>
    </w:p>
    <w:p w14:paraId="1E65E9DA" w14:textId="26EA8CC1" w:rsidR="00F97B4F" w:rsidRDefault="00F97B4F" w:rsidP="00F817FA">
      <w:pPr>
        <w:rPr>
          <w:rFonts w:ascii="Lucida Handwriting" w:hAnsi="Lucida Handwriting"/>
          <w:sz w:val="28"/>
          <w:szCs w:val="28"/>
        </w:rPr>
      </w:pPr>
      <w:r>
        <w:rPr>
          <w:rFonts w:ascii="Lucida Handwriting" w:hAnsi="Lucida Handwriting"/>
          <w:sz w:val="28"/>
          <w:szCs w:val="28"/>
        </w:rPr>
        <w:t>The hardest part of labor was:</w:t>
      </w:r>
    </w:p>
    <w:p w14:paraId="46C90791" w14:textId="72ABBA5E" w:rsidR="00F97B4F" w:rsidRDefault="00F97B4F" w:rsidP="00F817FA">
      <w:pPr>
        <w:rPr>
          <w:rFonts w:ascii="Lucida Handwriting" w:hAnsi="Lucida Handwriting"/>
          <w:sz w:val="28"/>
          <w:szCs w:val="28"/>
        </w:rPr>
      </w:pPr>
    </w:p>
    <w:p w14:paraId="50FFED3C" w14:textId="7CA81881" w:rsidR="00F97B4F" w:rsidRDefault="00F97B4F" w:rsidP="00F817FA">
      <w:pPr>
        <w:rPr>
          <w:rFonts w:ascii="Lucida Handwriting" w:hAnsi="Lucida Handwriting"/>
          <w:sz w:val="28"/>
          <w:szCs w:val="28"/>
        </w:rPr>
      </w:pPr>
      <w:r>
        <w:rPr>
          <w:rFonts w:ascii="Lucida Handwriting" w:hAnsi="Lucida Handwriting"/>
          <w:sz w:val="28"/>
          <w:szCs w:val="28"/>
        </w:rPr>
        <w:t>The best part was:</w:t>
      </w:r>
    </w:p>
    <w:p w14:paraId="053CF882" w14:textId="2FF6A52B" w:rsidR="00F97B4F" w:rsidRDefault="00F97B4F" w:rsidP="00F817FA">
      <w:pPr>
        <w:rPr>
          <w:rFonts w:ascii="Lucida Handwriting" w:hAnsi="Lucida Handwriting"/>
          <w:sz w:val="28"/>
          <w:szCs w:val="28"/>
        </w:rPr>
      </w:pPr>
    </w:p>
    <w:p w14:paraId="63D4425F" w14:textId="2080F8AE" w:rsidR="00F97B4F" w:rsidRDefault="00F97B4F" w:rsidP="00F817FA">
      <w:pPr>
        <w:rPr>
          <w:rFonts w:ascii="Lucida Handwriting" w:hAnsi="Lucida Handwriting"/>
          <w:sz w:val="28"/>
          <w:szCs w:val="28"/>
        </w:rPr>
      </w:pPr>
      <w:r>
        <w:rPr>
          <w:rFonts w:ascii="Lucida Handwriting" w:hAnsi="Lucida Handwriting"/>
          <w:sz w:val="28"/>
          <w:szCs w:val="28"/>
        </w:rPr>
        <w:t>The most unexpected part was:</w:t>
      </w:r>
    </w:p>
    <w:p w14:paraId="61032C13" w14:textId="4C4143A7" w:rsidR="00F97B4F" w:rsidRDefault="00F97B4F" w:rsidP="00F817FA">
      <w:pPr>
        <w:rPr>
          <w:rFonts w:ascii="Lucida Handwriting" w:hAnsi="Lucida Handwriting"/>
          <w:sz w:val="28"/>
          <w:szCs w:val="28"/>
        </w:rPr>
      </w:pPr>
    </w:p>
    <w:p w14:paraId="1B39E116" w14:textId="63F4A2D9" w:rsidR="00F97B4F" w:rsidRDefault="00F97B4F" w:rsidP="00F817FA">
      <w:pPr>
        <w:rPr>
          <w:rFonts w:ascii="Lucida Handwriting" w:hAnsi="Lucida Handwriting"/>
          <w:sz w:val="28"/>
          <w:szCs w:val="28"/>
        </w:rPr>
      </w:pPr>
      <w:r>
        <w:rPr>
          <w:rFonts w:ascii="Lucida Handwriting" w:hAnsi="Lucida Handwriting"/>
          <w:sz w:val="28"/>
          <w:szCs w:val="28"/>
        </w:rPr>
        <w:t>The nicest thing my partner did for me:</w:t>
      </w:r>
      <w:r w:rsidR="00342F2B">
        <w:rPr>
          <w:rFonts w:ascii="Lucida Handwriting" w:hAnsi="Lucida Handwriting"/>
          <w:sz w:val="28"/>
          <w:szCs w:val="28"/>
        </w:rPr>
        <w:t xml:space="preserve"> </w:t>
      </w:r>
    </w:p>
    <w:p w14:paraId="167CC862" w14:textId="77777777" w:rsidR="00F97B4F" w:rsidRDefault="00F97B4F" w:rsidP="00F817FA">
      <w:pPr>
        <w:rPr>
          <w:rFonts w:ascii="Lucida Handwriting" w:hAnsi="Lucida Handwriting"/>
          <w:sz w:val="28"/>
          <w:szCs w:val="28"/>
        </w:rPr>
      </w:pPr>
    </w:p>
    <w:p w14:paraId="082CE3B6" w14:textId="5DF81327" w:rsidR="00F97B4F" w:rsidRDefault="00F97B4F" w:rsidP="00F817FA">
      <w:pPr>
        <w:rPr>
          <w:rFonts w:ascii="Lucida Handwriting" w:hAnsi="Lucida Handwriting"/>
          <w:sz w:val="28"/>
          <w:szCs w:val="28"/>
        </w:rPr>
      </w:pPr>
      <w:r>
        <w:rPr>
          <w:rFonts w:ascii="Lucida Handwriting" w:hAnsi="Lucida Handwriting"/>
          <w:sz w:val="28"/>
          <w:szCs w:val="28"/>
        </w:rPr>
        <w:t>The nicest thing my partner said to me:</w:t>
      </w:r>
    </w:p>
    <w:p w14:paraId="3D287A2F" w14:textId="71991671" w:rsidR="00F97B4F" w:rsidRDefault="00F97B4F" w:rsidP="00F817FA">
      <w:pPr>
        <w:rPr>
          <w:rFonts w:ascii="Lucida Handwriting" w:hAnsi="Lucida Handwriting"/>
          <w:sz w:val="28"/>
          <w:szCs w:val="28"/>
        </w:rPr>
      </w:pPr>
    </w:p>
    <w:p w14:paraId="52521E39" w14:textId="771FB555" w:rsidR="00F97B4F" w:rsidRDefault="00F97B4F" w:rsidP="00F817FA">
      <w:pPr>
        <w:rPr>
          <w:rFonts w:ascii="Lucida Handwriting" w:hAnsi="Lucida Handwriting"/>
          <w:sz w:val="28"/>
          <w:szCs w:val="28"/>
        </w:rPr>
      </w:pPr>
      <w:r>
        <w:rPr>
          <w:rFonts w:ascii="Lucida Handwriting" w:hAnsi="Lucida Handwriting"/>
          <w:sz w:val="28"/>
          <w:szCs w:val="28"/>
        </w:rPr>
        <w:t>The dumbest thing my partner said to me:</w:t>
      </w:r>
    </w:p>
    <w:p w14:paraId="335E4886" w14:textId="2069A781" w:rsidR="00F97B4F" w:rsidRDefault="00F97B4F" w:rsidP="00F817FA">
      <w:pPr>
        <w:rPr>
          <w:rFonts w:ascii="Lucida Handwriting" w:hAnsi="Lucida Handwriting"/>
          <w:sz w:val="28"/>
          <w:szCs w:val="28"/>
        </w:rPr>
      </w:pPr>
    </w:p>
    <w:p w14:paraId="00ED45C1" w14:textId="2E77755C" w:rsidR="00F97B4F" w:rsidRDefault="00F97B4F" w:rsidP="00F817FA">
      <w:pPr>
        <w:rPr>
          <w:rFonts w:ascii="Lucida Handwriting" w:hAnsi="Lucida Handwriting"/>
          <w:sz w:val="28"/>
          <w:szCs w:val="28"/>
        </w:rPr>
      </w:pPr>
      <w:r>
        <w:rPr>
          <w:rFonts w:ascii="Lucida Handwriting" w:hAnsi="Lucida Handwriting"/>
          <w:sz w:val="28"/>
          <w:szCs w:val="28"/>
        </w:rPr>
        <w:t>How I felt during my labor and delivery:</w:t>
      </w:r>
    </w:p>
    <w:p w14:paraId="6D5EF45E" w14:textId="26AA2ACC" w:rsidR="006C19BB" w:rsidRDefault="006C19BB" w:rsidP="00F817FA">
      <w:pPr>
        <w:rPr>
          <w:rFonts w:ascii="Lucida Handwriting" w:hAnsi="Lucida Handwriting"/>
          <w:sz w:val="28"/>
          <w:szCs w:val="28"/>
        </w:rPr>
      </w:pPr>
    </w:p>
    <w:p w14:paraId="7B57B4E6" w14:textId="0DA83052" w:rsidR="006C19BB" w:rsidRDefault="007060F8" w:rsidP="00F817FA">
      <w:pPr>
        <w:rPr>
          <w:rFonts w:ascii="Lucida Handwriting" w:hAnsi="Lucida Handwriting"/>
          <w:sz w:val="28"/>
          <w:szCs w:val="28"/>
        </w:rPr>
      </w:pPr>
      <w:r>
        <w:rPr>
          <w:rFonts w:ascii="Lucida Handwriting" w:hAnsi="Lucida Handwriting"/>
          <w:sz w:val="28"/>
          <w:szCs w:val="28"/>
        </w:rPr>
        <w:t>My message to baby</w:t>
      </w:r>
      <w:r w:rsidR="00684FBE">
        <w:rPr>
          <w:rFonts w:ascii="Lucida Handwriting" w:hAnsi="Lucida Handwriting"/>
          <w:sz w:val="28"/>
          <w:szCs w:val="28"/>
        </w:rPr>
        <w:t xml:space="preserve"> </w:t>
      </w:r>
      <w:r w:rsidR="006C19BB">
        <w:rPr>
          <w:rFonts w:ascii="Lucida Handwriting" w:hAnsi="Lucida Handwriting"/>
          <w:sz w:val="28"/>
          <w:szCs w:val="28"/>
        </w:rPr>
        <w:t>:</w:t>
      </w:r>
    </w:p>
    <w:p w14:paraId="2295B60C" w14:textId="77777777" w:rsidR="00F97B4F" w:rsidRDefault="00F97B4F" w:rsidP="00F817FA">
      <w:pPr>
        <w:rPr>
          <w:rFonts w:ascii="Lucida Handwriting" w:hAnsi="Lucida Handwriting"/>
          <w:sz w:val="28"/>
          <w:szCs w:val="28"/>
        </w:rPr>
      </w:pPr>
    </w:p>
    <w:p w14:paraId="6475B9C8" w14:textId="77777777" w:rsidR="00F97B4F" w:rsidRDefault="00F97B4F" w:rsidP="00F97B4F">
      <w:pPr>
        <w:jc w:val="both"/>
        <w:rPr>
          <w:rFonts w:ascii="Lucida Handwriting" w:hAnsi="Lucida Handwriting"/>
          <w:sz w:val="28"/>
          <w:szCs w:val="28"/>
        </w:rPr>
      </w:pPr>
    </w:p>
    <w:p w14:paraId="38E3F4A8" w14:textId="77777777" w:rsidR="00831BD7" w:rsidRDefault="00831BD7" w:rsidP="00F97B4F">
      <w:pPr>
        <w:jc w:val="center"/>
        <w:rPr>
          <w:rFonts w:ascii="Lucida Handwriting" w:hAnsi="Lucida Handwriting"/>
          <w:sz w:val="28"/>
          <w:szCs w:val="28"/>
        </w:rPr>
      </w:pPr>
    </w:p>
    <w:p w14:paraId="103EC026" w14:textId="31FB819B" w:rsidR="00F97B4F" w:rsidRDefault="00831BD7" w:rsidP="00F97B4F">
      <w:pPr>
        <w:jc w:val="center"/>
        <w:rPr>
          <w:rFonts w:ascii="Lucida Handwriting" w:hAnsi="Lucida Handwriting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A7DB6C" wp14:editId="49217A7A">
                <wp:simplePos x="0" y="0"/>
                <wp:positionH relativeFrom="column">
                  <wp:posOffset>2226733</wp:posOffset>
                </wp:positionH>
                <wp:positionV relativeFrom="paragraph">
                  <wp:posOffset>4783666</wp:posOffset>
                </wp:positionV>
                <wp:extent cx="2090844" cy="423333"/>
                <wp:effectExtent l="0" t="0" r="17780" b="889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844" cy="423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4FFD6A" w14:textId="4F779034" w:rsidR="00831BD7" w:rsidRPr="00831BD7" w:rsidRDefault="00831BD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Picture of Me and Baby ( and partner if applicable)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7DB6C" id="Text Box 20" o:spid="_x0000_s1033" type="#_x0000_t202" style="position:absolute;left:0;text-align:left;margin-left:175.35pt;margin-top:376.65pt;width:164.65pt;height:33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" fillcolor="white [3201]" strokeweight=".5pt">
                <v:textbox>
                  <w:txbxContent>
                    <w:p w14:paraId="6C4FFD6A" w14:textId="4F779034" w:rsidR="00831BD7" w:rsidRPr="00831BD7" w:rsidRDefault="00831BD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Picture of Me and Baby ( and partner if applicable)</w:t>
                      </w:r>
                    </w:p>
                  </w:txbxContent>
                </v:textbox>
              </v:shape>
            </w:pict>
          </mc:Fallback>
        </mc:AlternateContent>
      </w:r>
      <w:r w:rsidR="00F97B4F">
        <w:rPr>
          <w:noProof/>
        </w:rPr>
        <w:drawing>
          <wp:inline distT="0" distB="0" distL="0" distR="0" wp14:anchorId="028F3866" wp14:editId="05F9A87C">
            <wp:extent cx="3402330" cy="5063067"/>
            <wp:effectExtent l="139700" t="165100" r="140970" b="1695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2-1972071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9367" cy="5073538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2D9BBD" w14:textId="77777777" w:rsidR="00831BD7" w:rsidRDefault="00831BD7" w:rsidP="00F97B4F">
      <w:pPr>
        <w:jc w:val="center"/>
        <w:rPr>
          <w:rFonts w:ascii="Lucida Handwriting" w:hAnsi="Lucida Handwriting"/>
          <w:sz w:val="28"/>
          <w:szCs w:val="28"/>
        </w:rPr>
      </w:pPr>
      <w:bookmarkStart w:id="0" w:name="_GoBack"/>
      <w:bookmarkEnd w:id="0"/>
    </w:p>
    <w:p w14:paraId="1CBC58CF" w14:textId="77777777" w:rsidR="00831BD7" w:rsidRDefault="00831BD7" w:rsidP="00F97B4F">
      <w:pPr>
        <w:jc w:val="center"/>
        <w:rPr>
          <w:rFonts w:ascii="Lucida Handwriting" w:hAnsi="Lucida Handwriting"/>
          <w:sz w:val="28"/>
          <w:szCs w:val="28"/>
        </w:rPr>
      </w:pPr>
    </w:p>
    <w:p w14:paraId="00A7CB0E" w14:textId="005BBFF8" w:rsidR="00831BD7" w:rsidRDefault="00831BD7" w:rsidP="00F97B4F">
      <w:pPr>
        <w:jc w:val="center"/>
        <w:rPr>
          <w:rFonts w:ascii="Bradley Hand" w:hAnsi="Bradley Hand"/>
          <w:sz w:val="44"/>
          <w:szCs w:val="44"/>
        </w:rPr>
      </w:pPr>
      <w:r>
        <w:rPr>
          <w:rFonts w:ascii="Bradley Hand" w:hAnsi="Bradley Hand"/>
          <w:sz w:val="44"/>
          <w:szCs w:val="44"/>
        </w:rPr>
        <w:t>Look at my beautiful baby! It was worth it!</w:t>
      </w:r>
    </w:p>
    <w:p w14:paraId="402580FF" w14:textId="1F0029D2" w:rsidR="00831BD7" w:rsidRDefault="00831BD7" w:rsidP="00F97B4F">
      <w:pPr>
        <w:jc w:val="center"/>
        <w:rPr>
          <w:rFonts w:ascii="Bradley Hand" w:hAnsi="Bradley Hand"/>
          <w:sz w:val="44"/>
          <w:szCs w:val="44"/>
        </w:rPr>
      </w:pPr>
      <w:r>
        <w:rPr>
          <w:rFonts w:ascii="Bradley Hand" w:hAnsi="Bradley Hand"/>
          <w:sz w:val="44"/>
          <w:szCs w:val="44"/>
        </w:rPr>
        <w:t>I love you baby!</w:t>
      </w:r>
    </w:p>
    <w:p w14:paraId="79E7F9EA" w14:textId="5E873D42" w:rsidR="006E6A76" w:rsidRPr="00831BD7" w:rsidRDefault="006E6A76" w:rsidP="00F97B4F">
      <w:pPr>
        <w:jc w:val="center"/>
        <w:rPr>
          <w:rFonts w:ascii="Bradley Hand" w:hAnsi="Bradley Hand"/>
          <w:sz w:val="44"/>
          <w:szCs w:val="44"/>
        </w:rPr>
      </w:pPr>
      <w:r>
        <w:rPr>
          <w:rFonts w:ascii="Bradley Hand" w:hAnsi="Bradley Hand"/>
          <w:noProof/>
          <w:sz w:val="44"/>
          <w:szCs w:val="44"/>
        </w:rPr>
        <w:drawing>
          <wp:inline distT="0" distB="0" distL="0" distR="0" wp14:anchorId="0545EDF0" wp14:editId="4C2F5F96">
            <wp:extent cx="1485900" cy="14605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th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6A76" w:rsidRPr="00831BD7">
      <w:pgSz w:w="12240" w:h="15840"/>
      <w:pgMar w:top="720" w:right="1080" w:bottom="720" w:left="1080" w:header="720" w:footer="720" w:gutter="0"/>
      <w:pgBorders w:zOrder="back" w:display="notFirstPage" w:offsetFrom="page">
        <w:top w:val="single" w:sz="12" w:space="31" w:color="F83500" w:themeColor="accent3"/>
        <w:left w:val="single" w:sz="12" w:space="31" w:color="F83500" w:themeColor="accent3"/>
        <w:bottom w:val="single" w:sz="12" w:space="31" w:color="F83500" w:themeColor="accent3"/>
        <w:right w:val="single" w:sz="12" w:space="31" w:color="F83500" w:themeColor="accent3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6858D2"/>
    <w:multiLevelType w:val="hybridMultilevel"/>
    <w:tmpl w:val="6308B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EA42A7"/>
    <w:multiLevelType w:val="hybridMultilevel"/>
    <w:tmpl w:val="8D2C74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6D6"/>
    <w:rsid w:val="00005D7B"/>
    <w:rsid w:val="0001663B"/>
    <w:rsid w:val="00027F73"/>
    <w:rsid w:val="00046A67"/>
    <w:rsid w:val="000539BC"/>
    <w:rsid w:val="00066454"/>
    <w:rsid w:val="00072FFB"/>
    <w:rsid w:val="00074B5E"/>
    <w:rsid w:val="00085FC7"/>
    <w:rsid w:val="00086FF5"/>
    <w:rsid w:val="000A50C0"/>
    <w:rsid w:val="000A706B"/>
    <w:rsid w:val="000B6046"/>
    <w:rsid w:val="000F3017"/>
    <w:rsid w:val="001044E3"/>
    <w:rsid w:val="00107964"/>
    <w:rsid w:val="001204FC"/>
    <w:rsid w:val="00134AA9"/>
    <w:rsid w:val="001535BF"/>
    <w:rsid w:val="00153AE0"/>
    <w:rsid w:val="00153EC5"/>
    <w:rsid w:val="00154195"/>
    <w:rsid w:val="001616B7"/>
    <w:rsid w:val="00172530"/>
    <w:rsid w:val="00191C8D"/>
    <w:rsid w:val="00194590"/>
    <w:rsid w:val="001A3135"/>
    <w:rsid w:val="001B1D81"/>
    <w:rsid w:val="001B46D6"/>
    <w:rsid w:val="001B6F32"/>
    <w:rsid w:val="001B7946"/>
    <w:rsid w:val="001D0282"/>
    <w:rsid w:val="001D1928"/>
    <w:rsid w:val="001D505E"/>
    <w:rsid w:val="001F30EA"/>
    <w:rsid w:val="00203998"/>
    <w:rsid w:val="002201E0"/>
    <w:rsid w:val="00221F70"/>
    <w:rsid w:val="002317E9"/>
    <w:rsid w:val="00233887"/>
    <w:rsid w:val="0023388C"/>
    <w:rsid w:val="00256B1A"/>
    <w:rsid w:val="002642CA"/>
    <w:rsid w:val="00264460"/>
    <w:rsid w:val="0026457A"/>
    <w:rsid w:val="00271973"/>
    <w:rsid w:val="00271EBE"/>
    <w:rsid w:val="002733C8"/>
    <w:rsid w:val="0028327C"/>
    <w:rsid w:val="0028693E"/>
    <w:rsid w:val="002979D7"/>
    <w:rsid w:val="002A39E2"/>
    <w:rsid w:val="002B225F"/>
    <w:rsid w:val="002C5C7A"/>
    <w:rsid w:val="002C7B74"/>
    <w:rsid w:val="002D3FB6"/>
    <w:rsid w:val="002E3F0D"/>
    <w:rsid w:val="00300AA2"/>
    <w:rsid w:val="003062FE"/>
    <w:rsid w:val="003117DF"/>
    <w:rsid w:val="00312446"/>
    <w:rsid w:val="00314961"/>
    <w:rsid w:val="003253C5"/>
    <w:rsid w:val="00326B2B"/>
    <w:rsid w:val="00333874"/>
    <w:rsid w:val="00333F0B"/>
    <w:rsid w:val="003357DF"/>
    <w:rsid w:val="00342F2B"/>
    <w:rsid w:val="00357812"/>
    <w:rsid w:val="0038039D"/>
    <w:rsid w:val="00383765"/>
    <w:rsid w:val="003C6E5B"/>
    <w:rsid w:val="003D0B40"/>
    <w:rsid w:val="003D2B4C"/>
    <w:rsid w:val="003F34C5"/>
    <w:rsid w:val="003F3B4F"/>
    <w:rsid w:val="0040377A"/>
    <w:rsid w:val="00403AC0"/>
    <w:rsid w:val="00430BBA"/>
    <w:rsid w:val="0047502E"/>
    <w:rsid w:val="00497035"/>
    <w:rsid w:val="004A305A"/>
    <w:rsid w:val="004C29D5"/>
    <w:rsid w:val="004C5022"/>
    <w:rsid w:val="004D0850"/>
    <w:rsid w:val="004F1879"/>
    <w:rsid w:val="004F566E"/>
    <w:rsid w:val="0050424D"/>
    <w:rsid w:val="00536FD9"/>
    <w:rsid w:val="00546C02"/>
    <w:rsid w:val="00551476"/>
    <w:rsid w:val="00553035"/>
    <w:rsid w:val="005706F2"/>
    <w:rsid w:val="00571C2F"/>
    <w:rsid w:val="00595727"/>
    <w:rsid w:val="00596CE2"/>
    <w:rsid w:val="0059707F"/>
    <w:rsid w:val="005B2D4C"/>
    <w:rsid w:val="005D1D90"/>
    <w:rsid w:val="005E0B14"/>
    <w:rsid w:val="005F2658"/>
    <w:rsid w:val="005F517F"/>
    <w:rsid w:val="005F7030"/>
    <w:rsid w:val="00623E39"/>
    <w:rsid w:val="00631B96"/>
    <w:rsid w:val="00654E0F"/>
    <w:rsid w:val="00656FCA"/>
    <w:rsid w:val="0066073D"/>
    <w:rsid w:val="00665CF6"/>
    <w:rsid w:val="00684FBE"/>
    <w:rsid w:val="00685833"/>
    <w:rsid w:val="006915DC"/>
    <w:rsid w:val="00695F09"/>
    <w:rsid w:val="006A0C02"/>
    <w:rsid w:val="006A66D1"/>
    <w:rsid w:val="006A795F"/>
    <w:rsid w:val="006C19BB"/>
    <w:rsid w:val="006C6914"/>
    <w:rsid w:val="006D22F8"/>
    <w:rsid w:val="006D3BB9"/>
    <w:rsid w:val="006E11BA"/>
    <w:rsid w:val="006E6A76"/>
    <w:rsid w:val="007060F8"/>
    <w:rsid w:val="007070FE"/>
    <w:rsid w:val="0071433F"/>
    <w:rsid w:val="007173D1"/>
    <w:rsid w:val="007222CC"/>
    <w:rsid w:val="00737743"/>
    <w:rsid w:val="007454E7"/>
    <w:rsid w:val="007542DE"/>
    <w:rsid w:val="0075658E"/>
    <w:rsid w:val="00774E8F"/>
    <w:rsid w:val="00776F76"/>
    <w:rsid w:val="007B4A4B"/>
    <w:rsid w:val="007E4806"/>
    <w:rsid w:val="007F49F6"/>
    <w:rsid w:val="00813A79"/>
    <w:rsid w:val="00821632"/>
    <w:rsid w:val="00831BD7"/>
    <w:rsid w:val="00843BA2"/>
    <w:rsid w:val="00860BD7"/>
    <w:rsid w:val="00861641"/>
    <w:rsid w:val="00862CCE"/>
    <w:rsid w:val="00865F25"/>
    <w:rsid w:val="00895F60"/>
    <w:rsid w:val="008A32D9"/>
    <w:rsid w:val="008A55C9"/>
    <w:rsid w:val="008B29B9"/>
    <w:rsid w:val="008B3A21"/>
    <w:rsid w:val="008C0EA4"/>
    <w:rsid w:val="008C428D"/>
    <w:rsid w:val="008E443D"/>
    <w:rsid w:val="008F3473"/>
    <w:rsid w:val="00900E29"/>
    <w:rsid w:val="0092297D"/>
    <w:rsid w:val="009238AC"/>
    <w:rsid w:val="009443BB"/>
    <w:rsid w:val="00945DF4"/>
    <w:rsid w:val="00982724"/>
    <w:rsid w:val="009A39CD"/>
    <w:rsid w:val="009B1F93"/>
    <w:rsid w:val="009B20F7"/>
    <w:rsid w:val="009C2AF5"/>
    <w:rsid w:val="009C2E99"/>
    <w:rsid w:val="009D56AA"/>
    <w:rsid w:val="00A10138"/>
    <w:rsid w:val="00A136AA"/>
    <w:rsid w:val="00A13F0B"/>
    <w:rsid w:val="00A16541"/>
    <w:rsid w:val="00A16FF3"/>
    <w:rsid w:val="00A450C1"/>
    <w:rsid w:val="00A5293F"/>
    <w:rsid w:val="00A5299C"/>
    <w:rsid w:val="00A75581"/>
    <w:rsid w:val="00A77D11"/>
    <w:rsid w:val="00AA515B"/>
    <w:rsid w:val="00AC0036"/>
    <w:rsid w:val="00AC2B2B"/>
    <w:rsid w:val="00AC529E"/>
    <w:rsid w:val="00AD323C"/>
    <w:rsid w:val="00AD4B5F"/>
    <w:rsid w:val="00AD5CEB"/>
    <w:rsid w:val="00AE1396"/>
    <w:rsid w:val="00B02D91"/>
    <w:rsid w:val="00B03093"/>
    <w:rsid w:val="00B0584B"/>
    <w:rsid w:val="00B06A0B"/>
    <w:rsid w:val="00B100ED"/>
    <w:rsid w:val="00B11C4B"/>
    <w:rsid w:val="00B1229B"/>
    <w:rsid w:val="00B17384"/>
    <w:rsid w:val="00B17725"/>
    <w:rsid w:val="00B22554"/>
    <w:rsid w:val="00B31BE9"/>
    <w:rsid w:val="00B32CCE"/>
    <w:rsid w:val="00B367EF"/>
    <w:rsid w:val="00B51182"/>
    <w:rsid w:val="00B71727"/>
    <w:rsid w:val="00B826E1"/>
    <w:rsid w:val="00B86AD8"/>
    <w:rsid w:val="00B87BB7"/>
    <w:rsid w:val="00B95762"/>
    <w:rsid w:val="00BA04C0"/>
    <w:rsid w:val="00BA3A1A"/>
    <w:rsid w:val="00BA6EE2"/>
    <w:rsid w:val="00BB7728"/>
    <w:rsid w:val="00BC6B48"/>
    <w:rsid w:val="00BD7188"/>
    <w:rsid w:val="00BE3048"/>
    <w:rsid w:val="00BE3EF0"/>
    <w:rsid w:val="00BE7E53"/>
    <w:rsid w:val="00BF279F"/>
    <w:rsid w:val="00BF4620"/>
    <w:rsid w:val="00BF77FF"/>
    <w:rsid w:val="00C25744"/>
    <w:rsid w:val="00C5147E"/>
    <w:rsid w:val="00C56A8A"/>
    <w:rsid w:val="00C71085"/>
    <w:rsid w:val="00C721EA"/>
    <w:rsid w:val="00C74702"/>
    <w:rsid w:val="00C7659A"/>
    <w:rsid w:val="00C77F55"/>
    <w:rsid w:val="00C8117D"/>
    <w:rsid w:val="00CA700B"/>
    <w:rsid w:val="00CB1789"/>
    <w:rsid w:val="00D02C0C"/>
    <w:rsid w:val="00D12D5C"/>
    <w:rsid w:val="00D235F6"/>
    <w:rsid w:val="00D26CD6"/>
    <w:rsid w:val="00D37CE5"/>
    <w:rsid w:val="00D42C72"/>
    <w:rsid w:val="00D6527A"/>
    <w:rsid w:val="00D74F28"/>
    <w:rsid w:val="00D90547"/>
    <w:rsid w:val="00D908E4"/>
    <w:rsid w:val="00D939CD"/>
    <w:rsid w:val="00DA57B6"/>
    <w:rsid w:val="00DB263C"/>
    <w:rsid w:val="00DE2EF3"/>
    <w:rsid w:val="00DE6B9B"/>
    <w:rsid w:val="00DE7163"/>
    <w:rsid w:val="00DF3C65"/>
    <w:rsid w:val="00DF753D"/>
    <w:rsid w:val="00DF7813"/>
    <w:rsid w:val="00E231A6"/>
    <w:rsid w:val="00E424B6"/>
    <w:rsid w:val="00E60865"/>
    <w:rsid w:val="00E62349"/>
    <w:rsid w:val="00E6426B"/>
    <w:rsid w:val="00E64B34"/>
    <w:rsid w:val="00E65B58"/>
    <w:rsid w:val="00E73F2B"/>
    <w:rsid w:val="00E90540"/>
    <w:rsid w:val="00EA5258"/>
    <w:rsid w:val="00EB6742"/>
    <w:rsid w:val="00EC0600"/>
    <w:rsid w:val="00EF613B"/>
    <w:rsid w:val="00F4589B"/>
    <w:rsid w:val="00F473C0"/>
    <w:rsid w:val="00F610CC"/>
    <w:rsid w:val="00F635D0"/>
    <w:rsid w:val="00F6482D"/>
    <w:rsid w:val="00F817FA"/>
    <w:rsid w:val="00F8374A"/>
    <w:rsid w:val="00F9059B"/>
    <w:rsid w:val="00F94EA5"/>
    <w:rsid w:val="00F95A24"/>
    <w:rsid w:val="00F97B4F"/>
    <w:rsid w:val="00FA1809"/>
    <w:rsid w:val="00FB6C68"/>
    <w:rsid w:val="00FD7BDF"/>
    <w:rsid w:val="00FE4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E1F7FB"/>
  <w15:chartTrackingRefBased/>
  <w15:docId w15:val="{12771935-C5C2-AB42-B278-70D5904F0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pPr>
      <w:ind w:left="720"/>
      <w:jc w:val="right"/>
    </w:pPr>
  </w:style>
  <w:style w:type="paragraph" w:styleId="ListParagraph">
    <w:name w:val="List Paragraph"/>
    <w:basedOn w:val="Normal"/>
    <w:uiPriority w:val="34"/>
    <w:unhideWhenUsed/>
    <w:qFormat/>
    <w:rsid w:val="006607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6.jp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jpg"/><Relationship Id="rId24" Type="http://schemas.openxmlformats.org/officeDocument/2006/relationships/image" Target="media/image15.png"/><Relationship Id="rId5" Type="http://schemas.openxmlformats.org/officeDocument/2006/relationships/customXml" Target="../customXml/item5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ionneoliver/Library/Containers/com.microsoft.Word/Data/Library/Application%20Support/Microsoft/Office/16.0/DTS/en-US%7b92B3A83C-A8CE-7245-A7BC-4613A6713D84%7d/%7b45030F47-FFCC-2F49-8DEE-5F828083AA59%7dtf10002090.dotx" TargetMode="External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CTQFD2CFPMXN-979-699</_dlc_DocId>
    <_dlc_DocIdUrl xmlns="498267d4-2a5a-4c72-99d3-cf7236a95ce8">
      <Url>https://msft.spoppe.com/teams/cpub/teams/Consumer/templates/_layouts/15/DocIdRedir.aspx?ID=CTQFD2CFPMXN-979-699</Url>
      <Description>CTQFD2CFPMXN-979-699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BAC77-A114-44D2-8F32-44B88D84B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2AAD48-C095-42FA-B48E-673BADEE4496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3.xml><?xml version="1.0" encoding="utf-8"?>
<ds:datastoreItem xmlns:ds="http://schemas.openxmlformats.org/officeDocument/2006/customXml" ds:itemID="{2F74CC2B-9BFA-4522-85E7-9DAF2F6EDC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5C5C4A-57CD-4669-831C-4E00CD7FF52E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70A58D5-F827-D446-8EF6-FF54CF025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{45030F47-FFCC-2F49-8DEE-5F828083AA59}tf10002090.dotx</Template>
  <TotalTime>118</TotalTime>
  <Pages>9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Dionne Oliver</dc:creator>
  <cp:keywords/>
  <dc:description/>
  <cp:lastModifiedBy>Dionne Oliver</cp:lastModifiedBy>
  <cp:revision>30</cp:revision>
  <cp:lastPrinted>2018-08-07T09:19:00Z</cp:lastPrinted>
  <dcterms:created xsi:type="dcterms:W3CDTF">2018-08-05T12:16:00Z</dcterms:created>
  <dcterms:modified xsi:type="dcterms:W3CDTF">2018-08-07T09:30:00Z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99d7d4bc-a8b2-4e0f-af6a-3738d3ab469d</vt:lpwstr>
  </property>
</Properties>
</file>