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2BA72" w14:textId="6EB8B060" w:rsidR="00E73F2B" w:rsidRPr="009A39CD" w:rsidRDefault="00896168" w:rsidP="007542DE">
      <w:pPr>
        <w:pStyle w:val="Heading1"/>
        <w:ind w:left="1008" w:right="432"/>
        <w:rPr>
          <w:sz w:val="24"/>
          <w:szCs w:val="24"/>
        </w:rPr>
      </w:pPr>
      <w:bookmarkStart w:id="0" w:name="_GoBack"/>
      <w:bookmarkEnd w:id="0"/>
      <w:r w:rsidRPr="009A39CD">
        <w:rPr>
          <w:noProof/>
          <w:sz w:val="24"/>
          <w:szCs w:val="24"/>
        </w:rPr>
        <w:drawing>
          <wp:anchor distT="0" distB="0" distL="114300" distR="114300" simplePos="0" relativeHeight="251663360" behindDoc="0" locked="0" layoutInCell="1" allowOverlap="1" wp14:anchorId="623031E4" wp14:editId="3A593C68">
            <wp:simplePos x="0" y="0"/>
            <wp:positionH relativeFrom="page">
              <wp:posOffset>256328</wp:posOffset>
            </wp:positionH>
            <wp:positionV relativeFrom="page">
              <wp:posOffset>1733973</wp:posOffset>
            </wp:positionV>
            <wp:extent cx="1623034" cy="1176119"/>
            <wp:effectExtent l="190500" t="342900" r="193675" b="3352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10"/>
                    <a:stretch>
                      <a:fillRect/>
                    </a:stretch>
                  </pic:blipFill>
                  <pic:spPr bwMode="auto">
                    <a:xfrm rot="12649352" flipH="1" flipV="1">
                      <a:off x="0" y="0"/>
                      <a:ext cx="1623034" cy="117611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77A" w:rsidRPr="009A39CD">
        <w:rPr>
          <w:noProof/>
          <w:sz w:val="24"/>
          <w:szCs w:val="24"/>
        </w:rPr>
        <w:drawing>
          <wp:anchor distT="0" distB="0" distL="114300" distR="114300" simplePos="0" relativeHeight="251666432" behindDoc="0" locked="0" layoutInCell="1" allowOverlap="1" wp14:anchorId="79CAB7A9" wp14:editId="16C3E6F8">
            <wp:simplePos x="0" y="0"/>
            <wp:positionH relativeFrom="page">
              <wp:posOffset>1851815</wp:posOffset>
            </wp:positionH>
            <wp:positionV relativeFrom="page">
              <wp:posOffset>1777078</wp:posOffset>
            </wp:positionV>
            <wp:extent cx="1706880" cy="1072259"/>
            <wp:effectExtent l="190500" t="266700" r="210820" b="2743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11"/>
                    <a:stretch>
                      <a:fillRect/>
                    </a:stretch>
                  </pic:blipFill>
                  <pic:spPr>
                    <a:xfrm rot="628893">
                      <a:off x="0" y="0"/>
                      <a:ext cx="1711337" cy="1075059"/>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0377A" w:rsidRPr="009A39CD">
        <w:rPr>
          <w:noProof/>
          <w:sz w:val="24"/>
          <w:szCs w:val="24"/>
        </w:rPr>
        <w:drawing>
          <wp:anchor distT="0" distB="0" distL="114300" distR="114300" simplePos="0" relativeHeight="251665408" behindDoc="0" locked="0" layoutInCell="1" allowOverlap="1" wp14:anchorId="35EC8436" wp14:editId="10BD9699">
            <wp:simplePos x="0" y="0"/>
            <wp:positionH relativeFrom="page">
              <wp:posOffset>3694984</wp:posOffset>
            </wp:positionH>
            <wp:positionV relativeFrom="page">
              <wp:posOffset>1732340</wp:posOffset>
            </wp:positionV>
            <wp:extent cx="1591777" cy="1086869"/>
            <wp:effectExtent l="190500" t="228600" r="186690" b="2216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12"/>
                    <a:stretch>
                      <a:fillRect/>
                    </a:stretch>
                  </pic:blipFill>
                  <pic:spPr>
                    <a:xfrm rot="21127741">
                      <a:off x="0" y="0"/>
                      <a:ext cx="1592586" cy="1087421"/>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0377A" w:rsidRPr="009A39CD">
        <w:rPr>
          <w:noProof/>
          <w:sz w:val="24"/>
          <w:szCs w:val="24"/>
        </w:rPr>
        <w:drawing>
          <wp:anchor distT="0" distB="0" distL="114300" distR="114300" simplePos="0" relativeHeight="251667456" behindDoc="0" locked="0" layoutInCell="1" allowOverlap="1" wp14:anchorId="1E48A7B4" wp14:editId="01A57034">
            <wp:simplePos x="0" y="0"/>
            <wp:positionH relativeFrom="page">
              <wp:posOffset>5478264</wp:posOffset>
            </wp:positionH>
            <wp:positionV relativeFrom="page">
              <wp:posOffset>1809430</wp:posOffset>
            </wp:positionV>
            <wp:extent cx="1800324" cy="1264137"/>
            <wp:effectExtent l="317500" t="457200" r="295275" b="4508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3"/>
                    <a:stretch>
                      <a:fillRect/>
                    </a:stretch>
                  </pic:blipFill>
                  <pic:spPr bwMode="auto">
                    <a:xfrm rot="1521700">
                      <a:off x="0" y="0"/>
                      <a:ext cx="1813028" cy="1273057"/>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C72" w:rsidRPr="009A39CD">
        <w:rPr>
          <w:noProof/>
          <w:sz w:val="24"/>
          <w:szCs w:val="24"/>
        </w:rPr>
        <mc:AlternateContent>
          <mc:Choice Requires="wps">
            <w:drawing>
              <wp:anchor distT="457200" distB="457200" distL="114300" distR="114300" simplePos="0" relativeHeight="251659264" behindDoc="1" locked="0" layoutInCell="1" allowOverlap="1" wp14:anchorId="7A505935" wp14:editId="1838C11A">
                <wp:simplePos x="0" y="0"/>
                <wp:positionH relativeFrom="margin">
                  <wp:posOffset>-241126</wp:posOffset>
                </wp:positionH>
                <wp:positionV relativeFrom="margin">
                  <wp:posOffset>25052</wp:posOffset>
                </wp:positionV>
                <wp:extent cx="6858000" cy="228600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EE01A" w14:textId="7038D789" w:rsidR="00E73F2B" w:rsidRDefault="002642CA">
                            <w:pPr>
                              <w:pStyle w:val="Title"/>
                            </w:pPr>
                            <w:r>
                              <w:t>My 9-12</w:t>
                            </w:r>
                            <w:r w:rsidR="00E65B58">
                              <w:t xml:space="preserve"> </w:t>
                            </w:r>
                            <w:r w:rsidR="001B46D6">
                              <w:t>Week Pregnancy</w:t>
                            </w:r>
                          </w:p>
                          <w:p w14:paraId="22E82CA0" w14:textId="77777777" w:rsidR="00E73F2B" w:rsidRDefault="001B46D6">
                            <w:pPr>
                              <w:pStyle w:val="Subtitle"/>
                            </w:pPr>
                            <w:r>
                              <w:t>Total Women’s Health of Baltimore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05935" id="Rectangle 1" o:spid="_x0000_s1026" style="position:absolute;left:0;text-align:left;margin-left:-19pt;margin-top:1.95pt;width:540pt;height:18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" fillcolor="#ca3827 [3204]" stroked="f" strokeweight="2pt">
                <v:fill color2="#f89938 [3205]" rotate="t" focus="100%" type="gradient">
                  <o:fill v:ext="view" type="gradientUnscaled"/>
                </v:fill>
                <v:textbox>
                  <w:txbxContent>
                    <w:p w14:paraId="4EFEE01A" w14:textId="7038D789" w:rsidR="00E73F2B" w:rsidRDefault="002642CA">
                      <w:pPr>
                        <w:pStyle w:val="Title"/>
                      </w:pPr>
                      <w:r>
                        <w:t>My 9-12</w:t>
                      </w:r>
                      <w:r w:rsidR="00E65B58">
                        <w:t xml:space="preserve"> </w:t>
                      </w:r>
                      <w:r w:rsidR="001B46D6">
                        <w:t>Week Pregnancy</w:t>
                      </w:r>
                    </w:p>
                    <w:p w14:paraId="22E82CA0" w14:textId="77777777" w:rsidR="00E73F2B" w:rsidRDefault="001B46D6">
                      <w:pPr>
                        <w:pStyle w:val="Subtitle"/>
                      </w:pPr>
                      <w:r>
                        <w:t>Total Women’s Health of Baltimore</w:t>
                      </w:r>
                    </w:p>
                  </w:txbxContent>
                </v:textbox>
                <w10:wrap type="topAndBottom" anchorx="margin" anchory="margin"/>
              </v:rect>
            </w:pict>
          </mc:Fallback>
        </mc:AlternateContent>
      </w:r>
      <w:r w:rsidR="00AC0036">
        <w:rPr>
          <w:sz w:val="24"/>
          <w:szCs w:val="24"/>
        </w:rPr>
        <w:t>Development</w:t>
      </w:r>
    </w:p>
    <w:tbl>
      <w:tblPr>
        <w:tblW w:w="5893" w:type="pct"/>
        <w:jc w:val="center"/>
        <w:tblLayout w:type="fixed"/>
        <w:tblCellMar>
          <w:left w:w="0" w:type="dxa"/>
          <w:right w:w="0" w:type="dxa"/>
        </w:tblCellMar>
        <w:tblLook w:val="04A0" w:firstRow="1" w:lastRow="0" w:firstColumn="1" w:lastColumn="0" w:noHBand="0" w:noVBand="1"/>
      </w:tblPr>
      <w:tblGrid>
        <w:gridCol w:w="6484"/>
        <w:gridCol w:w="599"/>
        <w:gridCol w:w="4797"/>
      </w:tblGrid>
      <w:tr w:rsidR="00E73F2B" w14:paraId="1123ECF2" w14:textId="77777777" w:rsidTr="009238AC">
        <w:trPr>
          <w:jc w:val="center"/>
        </w:trPr>
        <w:tc>
          <w:tcPr>
            <w:tcW w:w="2729" w:type="pct"/>
          </w:tcPr>
          <w:p w14:paraId="7DBD0280" w14:textId="374C5194" w:rsidR="009A39CD" w:rsidRPr="001F30EA" w:rsidRDefault="008C428D" w:rsidP="00326B2B">
            <w:pPr>
              <w:ind w:left="1008"/>
              <w:jc w:val="both"/>
              <w:rPr>
                <w:rFonts w:ascii="Trebuchet MS" w:hAnsi="Trebuchet MS" w:cs="Apple Symbols"/>
                <w:color w:val="000000" w:themeColor="text1"/>
                <w:sz w:val="13"/>
                <w:szCs w:val="13"/>
              </w:rPr>
            </w:pPr>
            <w:r w:rsidRPr="001F30EA">
              <w:rPr>
                <w:rFonts w:ascii="Trebuchet MS" w:hAnsi="Trebuchet MS" w:cs="Apple Symbols"/>
                <w:color w:val="000000" w:themeColor="text1"/>
                <w:sz w:val="13"/>
                <w:szCs w:val="13"/>
              </w:rPr>
              <w:t>Your baby has graduated from embryo to fetus and is now about the size of a cherry at 9 weeks. By the 12</w:t>
            </w:r>
            <w:r w:rsidRPr="001F30EA">
              <w:rPr>
                <w:rFonts w:ascii="Trebuchet MS" w:hAnsi="Trebuchet MS" w:cs="Apple Symbols"/>
                <w:color w:val="000000" w:themeColor="text1"/>
                <w:sz w:val="13"/>
                <w:szCs w:val="13"/>
                <w:vertAlign w:val="superscript"/>
              </w:rPr>
              <w:t>th</w:t>
            </w:r>
            <w:r w:rsidRPr="001F30EA">
              <w:rPr>
                <w:rFonts w:ascii="Trebuchet MS" w:hAnsi="Trebuchet MS" w:cs="Apple Symbols"/>
                <w:color w:val="000000" w:themeColor="text1"/>
                <w:sz w:val="13"/>
                <w:szCs w:val="13"/>
              </w:rPr>
              <w:t xml:space="preserve"> week  your baby will be almost 3 inches long and about the size of a plum. Fingernails, toenail and bones are forming. </w:t>
            </w:r>
            <w:r w:rsidR="00982724" w:rsidRPr="001F30EA">
              <w:rPr>
                <w:rFonts w:ascii="Trebuchet MS" w:hAnsi="Trebuchet MS" w:cs="Apple Symbols"/>
                <w:color w:val="000000" w:themeColor="text1"/>
                <w:sz w:val="13"/>
                <w:szCs w:val="13"/>
              </w:rPr>
              <w:t xml:space="preserve">The face is slowly forming and by 9 weeks there is a mouth, tongue and tiny taste buds! At 10 weeks the ears are developing and forming ear canals. </w:t>
            </w:r>
            <w:r w:rsidR="006E11BA" w:rsidRPr="001F30EA">
              <w:rPr>
                <w:rFonts w:ascii="Trebuchet MS" w:hAnsi="Trebuchet MS" w:cs="Apple Symbols"/>
                <w:color w:val="000000" w:themeColor="text1"/>
                <w:sz w:val="13"/>
                <w:szCs w:val="13"/>
              </w:rPr>
              <w:t>If you could look at your baby’s face you would be able to see upper lips and two tiny nostrils. At 10 weeks the jaw bones are developing and contain all the future milk teeth</w:t>
            </w:r>
            <w:r w:rsidR="008B29B9" w:rsidRPr="001F30EA">
              <w:rPr>
                <w:rFonts w:ascii="Trebuchet MS" w:hAnsi="Trebuchet MS" w:cs="Apple Symbols"/>
                <w:color w:val="000000" w:themeColor="text1"/>
                <w:sz w:val="13"/>
                <w:szCs w:val="13"/>
              </w:rPr>
              <w:t>. The heart is fully formed.</w:t>
            </w:r>
          </w:p>
          <w:p w14:paraId="656A3A52" w14:textId="1B798388" w:rsidR="008B29B9" w:rsidRPr="00B03093" w:rsidRDefault="008B29B9" w:rsidP="00326B2B">
            <w:pPr>
              <w:ind w:left="1008"/>
              <w:jc w:val="both"/>
              <w:rPr>
                <w:rFonts w:ascii="Trebuchet MS" w:hAnsi="Trebuchet MS" w:cs="Apple Symbols"/>
                <w:color w:val="000000" w:themeColor="text1"/>
                <w:sz w:val="14"/>
                <w:szCs w:val="14"/>
              </w:rPr>
            </w:pPr>
            <w:r w:rsidRPr="001F30EA">
              <w:rPr>
                <w:rFonts w:ascii="Trebuchet MS" w:hAnsi="Trebuchet MS" w:cs="Apple Symbols"/>
                <w:color w:val="000000" w:themeColor="text1"/>
                <w:sz w:val="13"/>
                <w:szCs w:val="13"/>
              </w:rPr>
              <w:t xml:space="preserve">At 11 weeks the fetus is growing quickly and the </w:t>
            </w:r>
            <w:r w:rsidR="00B87BB7" w:rsidRPr="001F30EA">
              <w:rPr>
                <w:rFonts w:ascii="Trebuchet MS" w:hAnsi="Trebuchet MS" w:cs="Apple Symbols"/>
                <w:color w:val="000000" w:themeColor="text1"/>
                <w:sz w:val="13"/>
                <w:szCs w:val="13"/>
              </w:rPr>
              <w:t>placenta is rapidly developing and will be fully formed at 12 weeks. Your baby’s head makes up 1/3</w:t>
            </w:r>
            <w:r w:rsidR="00B87BB7" w:rsidRPr="001F30EA">
              <w:rPr>
                <w:rFonts w:ascii="Trebuchet MS" w:hAnsi="Trebuchet MS" w:cs="Apple Symbols"/>
                <w:color w:val="000000" w:themeColor="text1"/>
                <w:sz w:val="13"/>
                <w:szCs w:val="13"/>
                <w:vertAlign w:val="superscript"/>
              </w:rPr>
              <w:t>rd</w:t>
            </w:r>
            <w:r w:rsidR="00B87BB7" w:rsidRPr="001F30EA">
              <w:rPr>
                <w:rFonts w:ascii="Trebuchet MS" w:hAnsi="Trebuchet MS" w:cs="Apple Symbols"/>
                <w:color w:val="000000" w:themeColor="text1"/>
                <w:sz w:val="13"/>
                <w:szCs w:val="13"/>
              </w:rPr>
              <w:t xml:space="preserve"> of its length</w:t>
            </w:r>
            <w:r w:rsidR="007222CC" w:rsidRPr="001F30EA">
              <w:rPr>
                <w:rFonts w:ascii="Trebuchet MS" w:hAnsi="Trebuchet MS" w:cs="Apple Symbols"/>
                <w:color w:val="000000" w:themeColor="text1"/>
                <w:sz w:val="13"/>
                <w:szCs w:val="13"/>
              </w:rPr>
              <w:t xml:space="preserve"> but the body is also growing fast and straitening, and the</w:t>
            </w:r>
            <w:r w:rsidR="00695F09" w:rsidRPr="001F30EA">
              <w:rPr>
                <w:rFonts w:ascii="Trebuchet MS" w:hAnsi="Trebuchet MS" w:cs="Apple Symbols"/>
                <w:color w:val="000000" w:themeColor="text1"/>
                <w:sz w:val="13"/>
                <w:szCs w:val="13"/>
              </w:rPr>
              <w:t xml:space="preserve"> fingers and toes are separating. At 12 w</w:t>
            </w:r>
            <w:r w:rsidR="00266CDC">
              <w:rPr>
                <w:rFonts w:ascii="Trebuchet MS" w:hAnsi="Trebuchet MS" w:cs="Apple Symbols"/>
                <w:color w:val="000000" w:themeColor="text1"/>
                <w:sz w:val="13"/>
                <w:szCs w:val="13"/>
              </w:rPr>
              <w:t xml:space="preserve">eeks all the organs, muscles, </w:t>
            </w:r>
            <w:r w:rsidR="00695F09" w:rsidRPr="001F30EA">
              <w:rPr>
                <w:rFonts w:ascii="Trebuchet MS" w:hAnsi="Trebuchet MS" w:cs="Apple Symbols"/>
                <w:color w:val="000000" w:themeColor="text1"/>
                <w:sz w:val="13"/>
                <w:szCs w:val="13"/>
              </w:rPr>
              <w:t>limbs</w:t>
            </w:r>
            <w:r w:rsidR="00D908E4" w:rsidRPr="001F30EA">
              <w:rPr>
                <w:rFonts w:ascii="Trebuchet MS" w:hAnsi="Trebuchet MS" w:cs="Apple Symbols"/>
                <w:color w:val="000000" w:themeColor="text1"/>
                <w:sz w:val="13"/>
                <w:szCs w:val="13"/>
              </w:rPr>
              <w:t xml:space="preserve"> and bones are in place and the sex organs are well developed. From now on it just has to grow and mature. It’s too early for you to be able to feel the baby’</w:t>
            </w:r>
            <w:r w:rsidR="00861641" w:rsidRPr="001F30EA">
              <w:rPr>
                <w:rFonts w:ascii="Trebuchet MS" w:hAnsi="Trebuchet MS" w:cs="Apple Symbols"/>
                <w:color w:val="000000" w:themeColor="text1"/>
                <w:sz w:val="13"/>
                <w:szCs w:val="13"/>
              </w:rPr>
              <w:t xml:space="preserve">s movements </w:t>
            </w:r>
            <w:r w:rsidR="00D908E4" w:rsidRPr="001F30EA">
              <w:rPr>
                <w:rFonts w:ascii="Trebuchet MS" w:hAnsi="Trebuchet MS" w:cs="Apple Symbols"/>
                <w:color w:val="000000" w:themeColor="text1"/>
                <w:sz w:val="13"/>
                <w:szCs w:val="13"/>
              </w:rPr>
              <w:t>yet</w:t>
            </w:r>
            <w:r w:rsidR="00861641" w:rsidRPr="001F30EA">
              <w:rPr>
                <w:rFonts w:ascii="Trebuchet MS" w:hAnsi="Trebuchet MS" w:cs="Apple Symbols"/>
                <w:color w:val="000000" w:themeColor="text1"/>
                <w:sz w:val="13"/>
                <w:szCs w:val="13"/>
              </w:rPr>
              <w:t>, although it’s moving quit</w:t>
            </w:r>
            <w:r w:rsidR="001F30EA">
              <w:rPr>
                <w:rFonts w:ascii="Trebuchet MS" w:hAnsi="Trebuchet MS" w:cs="Apple Symbols"/>
                <w:color w:val="000000" w:themeColor="text1"/>
                <w:sz w:val="13"/>
                <w:szCs w:val="13"/>
              </w:rPr>
              <w:t>e</w:t>
            </w:r>
            <w:r w:rsidR="00861641" w:rsidRPr="001F30EA">
              <w:rPr>
                <w:rFonts w:ascii="Trebuchet MS" w:hAnsi="Trebuchet MS" w:cs="Apple Symbols"/>
                <w:color w:val="000000" w:themeColor="text1"/>
                <w:sz w:val="13"/>
                <w:szCs w:val="13"/>
              </w:rPr>
              <w:t xml:space="preserve"> a bit</w:t>
            </w:r>
            <w:r w:rsidR="00861641">
              <w:rPr>
                <w:rFonts w:ascii="Trebuchet MS" w:hAnsi="Trebuchet MS" w:cs="Apple Symbols"/>
                <w:color w:val="000000" w:themeColor="text1"/>
                <w:sz w:val="14"/>
                <w:szCs w:val="14"/>
              </w:rPr>
              <w:t>.</w:t>
            </w:r>
          </w:p>
          <w:p w14:paraId="5715F24B" w14:textId="77777777" w:rsidR="009A39CD" w:rsidRPr="009A39CD" w:rsidRDefault="009A39CD" w:rsidP="007B4A4B">
            <w:pPr>
              <w:pStyle w:val="Heading1"/>
              <w:ind w:left="1440"/>
              <w:jc w:val="both"/>
              <w:rPr>
                <w:sz w:val="24"/>
                <w:szCs w:val="24"/>
              </w:rPr>
            </w:pPr>
            <w:r w:rsidRPr="009A39CD">
              <w:rPr>
                <w:sz w:val="24"/>
                <w:szCs w:val="24"/>
              </w:rPr>
              <w:t>My Body &amp; My Symptoms</w:t>
            </w:r>
          </w:p>
          <w:p w14:paraId="7FFD0295" w14:textId="41B1940E" w:rsidR="00E62349" w:rsidRPr="00AE1396" w:rsidRDefault="00E90540" w:rsidP="00DF3C65">
            <w:pPr>
              <w:ind w:left="1008"/>
              <w:jc w:val="both"/>
              <w:rPr>
                <w:sz w:val="13"/>
                <w:szCs w:val="13"/>
              </w:rPr>
            </w:pPr>
            <w:r w:rsidRPr="00AE1396">
              <w:rPr>
                <w:sz w:val="13"/>
                <w:szCs w:val="13"/>
              </w:rPr>
              <w:t xml:space="preserve">Right now, the pregnancy hormone hCG is circulating </w:t>
            </w:r>
            <w:r w:rsidR="00665CF6" w:rsidRPr="00AE1396">
              <w:rPr>
                <w:sz w:val="13"/>
                <w:szCs w:val="13"/>
              </w:rPr>
              <w:t xml:space="preserve">through your body at its peak level. That means </w:t>
            </w:r>
            <w:r w:rsidR="00A75581" w:rsidRPr="00AE1396">
              <w:rPr>
                <w:sz w:val="13"/>
                <w:szCs w:val="13"/>
              </w:rPr>
              <w:t>at 9 weeks, some pregnancy symptoms may be at their most severe! Hang in there-you’re just weeks away from those hormones leveling out a bit, leaving you feeling a lot more like yourself by the end of the 12</w:t>
            </w:r>
            <w:r w:rsidR="00A75581" w:rsidRPr="00AE1396">
              <w:rPr>
                <w:sz w:val="13"/>
                <w:szCs w:val="13"/>
                <w:vertAlign w:val="superscript"/>
              </w:rPr>
              <w:t>th</w:t>
            </w:r>
            <w:r w:rsidR="00A75581" w:rsidRPr="00AE1396">
              <w:rPr>
                <w:sz w:val="13"/>
                <w:szCs w:val="13"/>
              </w:rPr>
              <w:t xml:space="preserve"> week. </w:t>
            </w:r>
          </w:p>
          <w:p w14:paraId="6C2FFD64" w14:textId="399355F4" w:rsidR="00266CDC" w:rsidRDefault="007222CC" w:rsidP="00DF3C65">
            <w:pPr>
              <w:ind w:left="1008"/>
              <w:jc w:val="both"/>
              <w:rPr>
                <w:sz w:val="13"/>
                <w:szCs w:val="13"/>
              </w:rPr>
            </w:pPr>
            <w:r w:rsidRPr="00AE1396">
              <w:rPr>
                <w:sz w:val="13"/>
                <w:szCs w:val="13"/>
              </w:rPr>
              <w:t xml:space="preserve">Your breasts are bigger and you feel happy one moment and sad the next! </w:t>
            </w:r>
            <w:r w:rsidR="00A75581" w:rsidRPr="00AE1396">
              <w:rPr>
                <w:sz w:val="13"/>
                <w:szCs w:val="13"/>
              </w:rPr>
              <w:t xml:space="preserve">Mood swings </w:t>
            </w:r>
            <w:r w:rsidR="00695F09" w:rsidRPr="00AE1396">
              <w:rPr>
                <w:sz w:val="13"/>
                <w:szCs w:val="13"/>
              </w:rPr>
              <w:t xml:space="preserve">occur </w:t>
            </w:r>
            <w:r w:rsidR="00A75581" w:rsidRPr="00AE1396">
              <w:rPr>
                <w:sz w:val="13"/>
                <w:szCs w:val="13"/>
              </w:rPr>
              <w:t xml:space="preserve">because the hormones just keep raging </w:t>
            </w:r>
            <w:r w:rsidR="00F94EA5" w:rsidRPr="00AE1396">
              <w:rPr>
                <w:sz w:val="13"/>
                <w:szCs w:val="13"/>
              </w:rPr>
              <w:t xml:space="preserve">and </w:t>
            </w:r>
            <w:r w:rsidR="00A75581" w:rsidRPr="00AE1396">
              <w:rPr>
                <w:sz w:val="13"/>
                <w:szCs w:val="13"/>
              </w:rPr>
              <w:t>can be exacerbated by the nausea, vom</w:t>
            </w:r>
            <w:r w:rsidR="002B225F" w:rsidRPr="00AE1396">
              <w:rPr>
                <w:sz w:val="13"/>
                <w:szCs w:val="13"/>
              </w:rPr>
              <w:t xml:space="preserve">iting </w:t>
            </w:r>
            <w:r w:rsidR="00A75581" w:rsidRPr="00AE1396">
              <w:rPr>
                <w:sz w:val="13"/>
                <w:szCs w:val="13"/>
              </w:rPr>
              <w:t>and fat</w:t>
            </w:r>
            <w:r w:rsidR="002B225F" w:rsidRPr="00AE1396">
              <w:rPr>
                <w:sz w:val="13"/>
                <w:szCs w:val="13"/>
              </w:rPr>
              <w:t>i</w:t>
            </w:r>
            <w:r w:rsidR="009C2AF5" w:rsidRPr="00AE1396">
              <w:rPr>
                <w:sz w:val="13"/>
                <w:szCs w:val="13"/>
              </w:rPr>
              <w:t xml:space="preserve">gue you may be experiencing, </w:t>
            </w:r>
            <w:r w:rsidR="00A75581" w:rsidRPr="00AE1396">
              <w:rPr>
                <w:sz w:val="13"/>
                <w:szCs w:val="13"/>
              </w:rPr>
              <w:t xml:space="preserve">making it even more difficult to control your emotions. Remember, it’s </w:t>
            </w:r>
            <w:r w:rsidR="002B225F" w:rsidRPr="00AE1396">
              <w:rPr>
                <w:sz w:val="13"/>
                <w:szCs w:val="13"/>
              </w:rPr>
              <w:t>OK to s</w:t>
            </w:r>
            <w:r w:rsidR="00A75581" w:rsidRPr="00AE1396">
              <w:rPr>
                <w:sz w:val="13"/>
                <w:szCs w:val="13"/>
              </w:rPr>
              <w:t>low your usual pace,</w:t>
            </w:r>
            <w:r w:rsidR="002B225F" w:rsidRPr="00AE1396">
              <w:rPr>
                <w:sz w:val="13"/>
                <w:szCs w:val="13"/>
              </w:rPr>
              <w:t xml:space="preserve"> to t</w:t>
            </w:r>
            <w:r w:rsidR="00A75581" w:rsidRPr="00AE1396">
              <w:rPr>
                <w:sz w:val="13"/>
                <w:szCs w:val="13"/>
              </w:rPr>
              <w:t>ake breaks (nap), to meditate, or just veg out and binge watch Netflix! Over 80% of pregnant women experience some form of morning sickness. It really should b</w:t>
            </w:r>
            <w:r w:rsidR="00266CDC">
              <w:rPr>
                <w:sz w:val="13"/>
                <w:szCs w:val="13"/>
              </w:rPr>
              <w:t>e called all d</w:t>
            </w:r>
            <w:r w:rsidR="009C2AF5" w:rsidRPr="00AE1396">
              <w:rPr>
                <w:sz w:val="13"/>
                <w:szCs w:val="13"/>
              </w:rPr>
              <w:t>ay sickness!</w:t>
            </w:r>
            <w:r w:rsidR="002B225F" w:rsidRPr="00AE1396">
              <w:rPr>
                <w:sz w:val="13"/>
                <w:szCs w:val="13"/>
              </w:rPr>
              <w:t xml:space="preserve">! Eat what works for you. </w:t>
            </w:r>
            <w:r w:rsidR="00266CDC">
              <w:rPr>
                <w:sz w:val="13"/>
                <w:szCs w:val="13"/>
              </w:rPr>
              <w:t xml:space="preserve">But remember, spicy and greasy foods can exacerbate </w:t>
            </w:r>
            <w:r w:rsidR="00865F25" w:rsidRPr="00AE1396">
              <w:rPr>
                <w:sz w:val="13"/>
                <w:szCs w:val="13"/>
              </w:rPr>
              <w:t xml:space="preserve">nausea. </w:t>
            </w:r>
            <w:r w:rsidR="00266CDC">
              <w:rPr>
                <w:sz w:val="13"/>
                <w:szCs w:val="13"/>
              </w:rPr>
              <w:t xml:space="preserve">Ginger and small, </w:t>
            </w:r>
            <w:r w:rsidR="002B225F" w:rsidRPr="00AE1396">
              <w:rPr>
                <w:sz w:val="13"/>
                <w:szCs w:val="13"/>
              </w:rPr>
              <w:t>frequent meals may he</w:t>
            </w:r>
            <w:r w:rsidR="00266CDC">
              <w:rPr>
                <w:sz w:val="13"/>
                <w:szCs w:val="13"/>
              </w:rPr>
              <w:t>lp,</w:t>
            </w:r>
            <w:r w:rsidR="00266CDC" w:rsidRPr="00AE1396">
              <w:rPr>
                <w:sz w:val="13"/>
                <w:szCs w:val="13"/>
              </w:rPr>
              <w:t xml:space="preserve"> along with vitamin B6 supplements. If nausea is severe talk to me (Dr. Oliver) about it. There are treatment options. Frequent urination because of your expanding uterus and increased blood supply to the area is common. Don’t let that stop you from drinking lots of water.  It’s important to stay hydrated. Nasal congestion- Surprise! Pregnancy causes higher mucus production. Keep tissues handy. Headaches due to surges in hormone levels. This can also be exacerbated by dehydration, caffeine withdrawal, hunger, lack of sleep and stress. Warm or cold compresses and Tylenol are OK. Stay away from aspirin and ibuprofen (Advil). Speak to me if symptoms don’t resolve</w:t>
            </w:r>
            <w:r w:rsidR="00266CDC">
              <w:rPr>
                <w:sz w:val="13"/>
                <w:szCs w:val="13"/>
              </w:rPr>
              <w:t xml:space="preserve">. </w:t>
            </w:r>
          </w:p>
          <w:p w14:paraId="7831EB1B" w14:textId="2F474BA1" w:rsidR="009A39CD" w:rsidRPr="009A39CD" w:rsidRDefault="00430BBA" w:rsidP="007B4A4B">
            <w:pPr>
              <w:pStyle w:val="Heading1"/>
              <w:ind w:left="1440"/>
              <w:rPr>
                <w:sz w:val="24"/>
                <w:szCs w:val="24"/>
              </w:rPr>
            </w:pPr>
            <w:r>
              <w:rPr>
                <w:sz w:val="24"/>
                <w:szCs w:val="24"/>
              </w:rPr>
              <w:t xml:space="preserve">Things To </w:t>
            </w:r>
            <w:r w:rsidR="003F34C5">
              <w:rPr>
                <w:sz w:val="24"/>
                <w:szCs w:val="24"/>
              </w:rPr>
              <w:t>Consider</w:t>
            </w:r>
          </w:p>
          <w:p w14:paraId="1BD6C5AA" w14:textId="2FBA6760" w:rsidR="009238AC" w:rsidRPr="00BB7728" w:rsidRDefault="00266CDC" w:rsidP="00326B2B">
            <w:pPr>
              <w:ind w:left="1008"/>
              <w:jc w:val="both"/>
              <w:rPr>
                <w:sz w:val="13"/>
                <w:szCs w:val="13"/>
              </w:rPr>
            </w:pPr>
            <w:r>
              <w:rPr>
                <w:sz w:val="13"/>
                <w:szCs w:val="13"/>
              </w:rPr>
              <w:t>Think about how life</w:t>
            </w:r>
            <w:r w:rsidR="00BB7728">
              <w:rPr>
                <w:sz w:val="13"/>
                <w:szCs w:val="13"/>
              </w:rPr>
              <w:t xml:space="preserve"> will change when baby is in the picture. </w:t>
            </w:r>
            <w:r w:rsidR="00861641" w:rsidRPr="00BB7728">
              <w:rPr>
                <w:sz w:val="13"/>
                <w:szCs w:val="13"/>
              </w:rPr>
              <w:t xml:space="preserve">Consider wearing a more supportive bra. Find out about healthy eating and which foods to avoid in pregnancy. Find out about exercises and keeping active in pregnancy. </w:t>
            </w:r>
          </w:p>
        </w:tc>
        <w:tc>
          <w:tcPr>
            <w:tcW w:w="252" w:type="pct"/>
          </w:tcPr>
          <w:p w14:paraId="1969BEC3" w14:textId="1373CC7C" w:rsidR="00E73F2B" w:rsidRDefault="00C25744" w:rsidP="007542DE">
            <w:r>
              <w:t>.</w:t>
            </w:r>
          </w:p>
        </w:tc>
        <w:tc>
          <w:tcPr>
            <w:tcW w:w="2019" w:type="pct"/>
          </w:tcPr>
          <w:tbl>
            <w:tblPr>
              <w:tblW w:w="4798" w:type="dxa"/>
              <w:tblLayout w:type="fixed"/>
              <w:tblCellMar>
                <w:left w:w="0" w:type="dxa"/>
                <w:right w:w="0" w:type="dxa"/>
              </w:tblCellMar>
              <w:tblLook w:val="04A0" w:firstRow="1" w:lastRow="0" w:firstColumn="1" w:lastColumn="0" w:noHBand="0" w:noVBand="1"/>
            </w:tblPr>
            <w:tblGrid>
              <w:gridCol w:w="4798"/>
            </w:tblGrid>
            <w:tr w:rsidR="00E73F2B" w14:paraId="79FE1B37" w14:textId="77777777" w:rsidTr="004B5B9F">
              <w:tc>
                <w:tcPr>
                  <w:tcW w:w="4798" w:type="dxa"/>
                </w:tcPr>
                <w:p w14:paraId="08C7F491" w14:textId="382835F6" w:rsidR="00E73F2B" w:rsidRDefault="00E73F2B" w:rsidP="007542DE"/>
              </w:tc>
            </w:tr>
            <w:tr w:rsidR="00E73F2B" w14:paraId="02BB0715" w14:textId="77777777" w:rsidTr="004B5B9F">
              <w:tc>
                <w:tcPr>
                  <w:tcW w:w="4798" w:type="dxa"/>
                </w:tcPr>
                <w:p w14:paraId="0F8BD6C5" w14:textId="7989E2BE" w:rsidR="00E73F2B" w:rsidRDefault="004B5B9F" w:rsidP="007542DE">
                  <w:r>
                    <w:rPr>
                      <w:noProof/>
                    </w:rPr>
                    <mc:AlternateContent>
                      <mc:Choice Requires="wps">
                        <w:drawing>
                          <wp:anchor distT="0" distB="0" distL="114300" distR="114300" simplePos="0" relativeHeight="251675648" behindDoc="0" locked="0" layoutInCell="1" allowOverlap="1" wp14:anchorId="39CC94F3" wp14:editId="543BC3E6">
                            <wp:simplePos x="0" y="0"/>
                            <wp:positionH relativeFrom="column">
                              <wp:posOffset>662517</wp:posOffset>
                            </wp:positionH>
                            <wp:positionV relativeFrom="paragraph">
                              <wp:posOffset>4320117</wp:posOffset>
                            </wp:positionV>
                            <wp:extent cx="1854200" cy="245533"/>
                            <wp:effectExtent l="0" t="0" r="12700" b="8890"/>
                            <wp:wrapNone/>
                            <wp:docPr id="8" name="Text Box 8"/>
                            <wp:cNvGraphicFramePr/>
                            <a:graphic xmlns:a="http://schemas.openxmlformats.org/drawingml/2006/main">
                              <a:graphicData uri="http://schemas.microsoft.com/office/word/2010/wordprocessingShape">
                                <wps:wsp>
                                  <wps:cNvSpPr txBox="1"/>
                                  <wps:spPr>
                                    <a:xfrm>
                                      <a:off x="0" y="0"/>
                                      <a:ext cx="1854200" cy="245533"/>
                                    </a:xfrm>
                                    <a:prstGeom prst="rect">
                                      <a:avLst/>
                                    </a:prstGeom>
                                    <a:solidFill>
                                      <a:schemeClr val="lt1"/>
                                    </a:solidFill>
                                    <a:ln w="6350">
                                      <a:solidFill>
                                        <a:prstClr val="black"/>
                                      </a:solidFill>
                                    </a:ln>
                                  </wps:spPr>
                                  <wps:txbx>
                                    <w:txbxContent>
                                      <w:p w14:paraId="03677455" w14:textId="536EBD6D" w:rsidR="004B5B9F" w:rsidRPr="004B5B9F" w:rsidRDefault="004B5B9F">
                                        <w:pPr>
                                          <w:rPr>
                                            <w:rFonts w:asciiTheme="majorHAnsi" w:hAnsiTheme="majorHAnsi"/>
                                            <w:i/>
                                          </w:rPr>
                                        </w:pPr>
                                        <w:r>
                                          <w:rPr>
                                            <w:rFonts w:asciiTheme="majorHAnsi" w:hAnsiTheme="majorHAnsi"/>
                                            <w:i/>
                                          </w:rPr>
                                          <w:t>Add 9-12 week ultrasound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C94F3" id="_x0000_t202" coordsize="21600,21600" o:spt="202" path="m,l,21600r21600,l21600,xe">
                            <v:stroke joinstyle="miter"/>
                            <v:path gradientshapeok="t" o:connecttype="rect"/>
                          </v:shapetype>
                          <v:shape id="Text Box 8" o:spid="_x0000_s1027" type="#_x0000_t202" style="position:absolute;margin-left:52.15pt;margin-top:340.15pt;width:146pt;height: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" fillcolor="white [3201]" strokeweight=".5pt">
                            <v:textbox>
                              <w:txbxContent>
                                <w:p w14:paraId="03677455" w14:textId="536EBD6D" w:rsidR="004B5B9F" w:rsidRPr="004B5B9F" w:rsidRDefault="004B5B9F">
                                  <w:pPr>
                                    <w:rPr>
                                      <w:rFonts w:asciiTheme="majorHAnsi" w:hAnsiTheme="majorHAnsi"/>
                                      <w:i/>
                                    </w:rPr>
                                  </w:pPr>
                                  <w:r>
                                    <w:rPr>
                                      <w:rFonts w:asciiTheme="majorHAnsi" w:hAnsiTheme="majorHAnsi"/>
                                      <w:i/>
                                    </w:rPr>
                                    <w:t>Add 9-12 week ultrasound  picture</w:t>
                                  </w:r>
                                </w:p>
                              </w:txbxContent>
                            </v:textbox>
                          </v:shape>
                        </w:pict>
                      </mc:Fallback>
                    </mc:AlternateContent>
                  </w:r>
                  <w:r w:rsidR="00D37CE5">
                    <w:rPr>
                      <w:noProof/>
                    </w:rPr>
                    <w:drawing>
                      <wp:inline distT="0" distB="0" distL="0" distR="0" wp14:anchorId="78F02EC9" wp14:editId="3F34357E">
                        <wp:extent cx="2769870" cy="4609578"/>
                        <wp:effectExtent l="139700" t="152400" r="138430" b="153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19720715.jpg"/>
                                <pic:cNvPicPr/>
                              </pic:nvPicPr>
                              <pic:blipFill>
                                <a:blip r:embed="rId14"/>
                                <a:stretch>
                                  <a:fillRect/>
                                </a:stretch>
                              </pic:blipFill>
                              <pic:spPr>
                                <a:xfrm>
                                  <a:off x="0" y="0"/>
                                  <a:ext cx="2792259" cy="4646837"/>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E73F2B" w14:paraId="3A15281E" w14:textId="77777777" w:rsidTr="004B5B9F">
              <w:tc>
                <w:tcPr>
                  <w:tcW w:w="4798" w:type="dxa"/>
                </w:tcPr>
                <w:p w14:paraId="5C0B56FE" w14:textId="28D2764E" w:rsidR="00E73F2B" w:rsidRDefault="00E73F2B" w:rsidP="007542DE">
                  <w:pPr>
                    <w:pStyle w:val="Caption"/>
                    <w:ind w:left="0"/>
                  </w:pPr>
                </w:p>
              </w:tc>
            </w:tr>
          </w:tbl>
          <w:p w14:paraId="58B0C935" w14:textId="77777777" w:rsidR="00E73F2B" w:rsidRDefault="00E73F2B" w:rsidP="007542DE"/>
        </w:tc>
      </w:tr>
    </w:tbl>
    <w:p w14:paraId="19412C3D" w14:textId="51DEBC6A" w:rsidR="006C6914" w:rsidRDefault="00F8374A">
      <w:r>
        <w:rPr>
          <w:noProof/>
        </w:rPr>
        <w:lastRenderedPageBreak/>
        <mc:AlternateContent>
          <mc:Choice Requires="wps">
            <w:drawing>
              <wp:anchor distT="0" distB="0" distL="114300" distR="114300" simplePos="0" relativeHeight="251669504" behindDoc="0" locked="0" layoutInCell="1" allowOverlap="1" wp14:anchorId="7BFFB46B" wp14:editId="4E80EE12">
                <wp:simplePos x="0" y="0"/>
                <wp:positionH relativeFrom="column">
                  <wp:posOffset>3310003</wp:posOffset>
                </wp:positionH>
                <wp:positionV relativeFrom="paragraph">
                  <wp:posOffset>284358</wp:posOffset>
                </wp:positionV>
                <wp:extent cx="3030855" cy="2655100"/>
                <wp:effectExtent l="0" t="0" r="17145" b="12065"/>
                <wp:wrapNone/>
                <wp:docPr id="7" name="Text Box 7"/>
                <wp:cNvGraphicFramePr/>
                <a:graphic xmlns:a="http://schemas.openxmlformats.org/drawingml/2006/main">
                  <a:graphicData uri="http://schemas.microsoft.com/office/word/2010/wordprocessingShape">
                    <wps:wsp>
                      <wps:cNvSpPr txBox="1"/>
                      <wps:spPr>
                        <a:xfrm>
                          <a:off x="0" y="0"/>
                          <a:ext cx="3030855" cy="2655100"/>
                        </a:xfrm>
                        <a:prstGeom prst="rect">
                          <a:avLst/>
                        </a:prstGeom>
                        <a:solidFill>
                          <a:schemeClr val="lt1"/>
                        </a:solidFill>
                        <a:ln w="6350">
                          <a:solidFill>
                            <a:prstClr val="black"/>
                          </a:solidFill>
                        </a:ln>
                      </wps:spPr>
                      <wps:txbx>
                        <w:txbxContent>
                          <w:p w14:paraId="0B147272" w14:textId="00AE7BDC" w:rsidR="0066073D" w:rsidRPr="0066073D" w:rsidRDefault="0066073D" w:rsidP="0066073D">
                            <w:pPr>
                              <w:jc w:val="center"/>
                              <w:rPr>
                                <w:color w:val="CA3827"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73D">
                              <w:rPr>
                                <w:color w:val="CA3827"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To-Do List</w:t>
                            </w:r>
                          </w:p>
                          <w:p w14:paraId="40D25A9F" w14:textId="201565CB" w:rsidR="0066073D" w:rsidRDefault="00BB7728"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Buy a more supportive bra</w:t>
                            </w:r>
                          </w:p>
                          <w:p w14:paraId="7D490E85" w14:textId="5D99411A" w:rsidR="0066073D" w:rsidRDefault="008C428D"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looking for ways you and your partner can budget so you have extra cash when baby arrives</w:t>
                            </w:r>
                          </w:p>
                          <w:p w14:paraId="18CCB7B0" w14:textId="4647A10B" w:rsidR="0066073D" w:rsidRDefault="008C428D"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Check out your company’s handbook to see how maternity leave is handled</w:t>
                            </w:r>
                          </w:p>
                          <w:p w14:paraId="6AFFBE48" w14:textId="6D0D50B7" w:rsidR="0066073D" w:rsidRDefault="00A75581"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Avoid stressful situations</w:t>
                            </w:r>
                          </w:p>
                          <w:p w14:paraId="09A8B1F1" w14:textId="33BD111B" w:rsidR="0066073D" w:rsidRDefault="00357812"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 with the flow</w:t>
                            </w:r>
                          </w:p>
                          <w:p w14:paraId="661705AE" w14:textId="595D1E00" w:rsidR="00357812" w:rsidRDefault="00357812"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Don’t believe everything you read</w:t>
                            </w:r>
                          </w:p>
                          <w:p w14:paraId="67B12EC7" w14:textId="40E4BBD2" w:rsidR="0066073D" w:rsidRPr="00357812" w:rsidRDefault="0066073D" w:rsidP="00357812">
                            <w:pPr>
                              <w:ind w:left="360"/>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FFB46B" id="_x0000_t202" coordsize="21600,21600" o:spt="202" path="m,l,21600r21600,l21600,xe">
                <v:stroke joinstyle="miter"/>
                <v:path gradientshapeok="t" o:connecttype="rect"/>
              </v:shapetype>
              <v:shape id="Text Box 7" o:spid="_x0000_s1027" type="#_x0000_t202" style="position:absolute;margin-left:260.65pt;margin-top:22.4pt;width:238.65pt;height:209.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" fillcolor="white [3201]" strokeweight=".5pt">
                <v:textbox>
                  <w:txbxContent>
                    <w:p w14:paraId="0B147272" w14:textId="00AE7BDC" w:rsidR="0066073D" w:rsidRPr="0066073D" w:rsidRDefault="0066073D" w:rsidP="0066073D">
                      <w:pPr>
                        <w:jc w:val="center"/>
                        <w:rPr>
                          <w:color w:val="CA3827"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73D">
                        <w:rPr>
                          <w:color w:val="CA3827"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To-Do List</w:t>
                      </w:r>
                    </w:p>
                    <w:p w14:paraId="40D25A9F" w14:textId="201565CB" w:rsidR="0066073D" w:rsidRDefault="00BB7728"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Buy a more supportive bra</w:t>
                      </w:r>
                      <w:bookmarkStart w:id="1" w:name="_GoBack"/>
                      <w:bookmarkEnd w:id="1"/>
                    </w:p>
                    <w:p w14:paraId="7D490E85" w14:textId="5D99411A" w:rsidR="0066073D" w:rsidRDefault="008C428D"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looking for ways you and your partner can budget so you have extra cash when baby arrives</w:t>
                      </w:r>
                    </w:p>
                    <w:p w14:paraId="18CCB7B0" w14:textId="4647A10B" w:rsidR="0066073D" w:rsidRDefault="008C428D"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Check out your company’s handbook to see how maternity leave is handled</w:t>
                      </w:r>
                    </w:p>
                    <w:p w14:paraId="6AFFBE48" w14:textId="6D0D50B7" w:rsidR="0066073D" w:rsidRDefault="00A75581"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Avoid stressful situations</w:t>
                      </w:r>
                    </w:p>
                    <w:p w14:paraId="09A8B1F1" w14:textId="33BD111B" w:rsidR="0066073D" w:rsidRDefault="00357812"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 with the flow</w:t>
                      </w:r>
                    </w:p>
                    <w:p w14:paraId="661705AE" w14:textId="595D1E00" w:rsidR="00357812" w:rsidRDefault="00357812" w:rsidP="0066073D">
                      <w:pPr>
                        <w:pStyle w:val="ListParagraph"/>
                        <w:numPr>
                          <w:ilvl w:val="0"/>
                          <w:numId w:val="2"/>
                        </w:numP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Don’t believe everything you read</w:t>
                      </w:r>
                    </w:p>
                    <w:p w14:paraId="67B12EC7" w14:textId="40E4BBD2" w:rsidR="0066073D" w:rsidRPr="00357812" w:rsidRDefault="0066073D" w:rsidP="00357812">
                      <w:pPr>
                        <w:ind w:left="360"/>
                        <w:rPr>
                          <w:color w:val="CA3827"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54FA3824" w14:textId="000B7045" w:rsidR="00E73F2B" w:rsidRDefault="00F817FA">
      <w:r>
        <w:rPr>
          <w:noProof/>
        </w:rPr>
        <mc:AlternateContent>
          <mc:Choice Requires="wps">
            <w:drawing>
              <wp:anchor distT="0" distB="0" distL="114300" distR="114300" simplePos="0" relativeHeight="251673600" behindDoc="0" locked="0" layoutInCell="1" allowOverlap="1" wp14:anchorId="73041110" wp14:editId="0162AD15">
                <wp:simplePos x="0" y="0"/>
                <wp:positionH relativeFrom="column">
                  <wp:posOffset>3723362</wp:posOffset>
                </wp:positionH>
                <wp:positionV relativeFrom="paragraph">
                  <wp:posOffset>2898758</wp:posOffset>
                </wp:positionV>
                <wp:extent cx="2517192" cy="337185"/>
                <wp:effectExtent l="0" t="0" r="10160" b="18415"/>
                <wp:wrapNone/>
                <wp:docPr id="12" name="Text Box 12"/>
                <wp:cNvGraphicFramePr/>
                <a:graphic xmlns:a="http://schemas.openxmlformats.org/drawingml/2006/main">
                  <a:graphicData uri="http://schemas.microsoft.com/office/word/2010/wordprocessingShape">
                    <wps:wsp>
                      <wps:cNvSpPr txBox="1"/>
                      <wps:spPr>
                        <a:xfrm>
                          <a:off x="0" y="0"/>
                          <a:ext cx="2517192" cy="337185"/>
                        </a:xfrm>
                        <a:prstGeom prst="rect">
                          <a:avLst/>
                        </a:prstGeom>
                        <a:solidFill>
                          <a:schemeClr val="lt1"/>
                        </a:solidFill>
                        <a:ln w="6350">
                          <a:solidFill>
                            <a:prstClr val="black"/>
                          </a:solidFill>
                        </a:ln>
                      </wps:spPr>
                      <wps:txbx>
                        <w:txbxContent>
                          <w:p w14:paraId="331839C6" w14:textId="5CD19EBF" w:rsidR="00AC529E" w:rsidRDefault="00AC529E">
                            <w:r>
                              <w:t>Date of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41110" id="_x0000_t202" coordsize="21600,21600" o:spt="202" path="m,l,21600r21600,l21600,xe">
                <v:stroke joinstyle="miter"/>
                <v:path gradientshapeok="t" o:connecttype="rect"/>
              </v:shapetype>
              <v:shape id="Text Box 12" o:spid="_x0000_s1027" type="#_x0000_t202" style="position:absolute;margin-left:293.2pt;margin-top:228.25pt;width:198.2pt;height:2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" fillcolor="white [3201]" strokeweight=".5pt">
                <v:textbox>
                  <w:txbxContent>
                    <w:p w14:paraId="331839C6" w14:textId="5CD19EBF" w:rsidR="00AC529E" w:rsidRDefault="00AC529E">
                      <w:r>
                        <w:t>Date of Visit:</w:t>
                      </w:r>
                    </w:p>
                  </w:txbxContent>
                </v:textbox>
              </v:shape>
            </w:pict>
          </mc:Fallback>
        </mc:AlternateContent>
      </w:r>
      <w:r w:rsidR="00AC529E">
        <w:rPr>
          <w:noProof/>
        </w:rPr>
        <mc:AlternateContent>
          <mc:Choice Requires="wps">
            <w:drawing>
              <wp:anchor distT="0" distB="0" distL="114300" distR="114300" simplePos="0" relativeHeight="251674624" behindDoc="0" locked="0" layoutInCell="1" allowOverlap="1" wp14:anchorId="6842BCF4" wp14:editId="6FD03F5D">
                <wp:simplePos x="0" y="0"/>
                <wp:positionH relativeFrom="column">
                  <wp:posOffset>3723362</wp:posOffset>
                </wp:positionH>
                <wp:positionV relativeFrom="paragraph">
                  <wp:posOffset>3600214</wp:posOffset>
                </wp:positionV>
                <wp:extent cx="2530257" cy="350729"/>
                <wp:effectExtent l="0" t="0" r="10160" b="17780"/>
                <wp:wrapNone/>
                <wp:docPr id="13" name="Text Box 13"/>
                <wp:cNvGraphicFramePr/>
                <a:graphic xmlns:a="http://schemas.openxmlformats.org/drawingml/2006/main">
                  <a:graphicData uri="http://schemas.microsoft.com/office/word/2010/wordprocessingShape">
                    <wps:wsp>
                      <wps:cNvSpPr txBox="1"/>
                      <wps:spPr>
                        <a:xfrm>
                          <a:off x="0" y="0"/>
                          <a:ext cx="2530257" cy="350729"/>
                        </a:xfrm>
                        <a:prstGeom prst="rect">
                          <a:avLst/>
                        </a:prstGeom>
                        <a:solidFill>
                          <a:schemeClr val="lt1"/>
                        </a:solidFill>
                        <a:ln w="6350">
                          <a:solidFill>
                            <a:prstClr val="black"/>
                          </a:solidFill>
                        </a:ln>
                      </wps:spPr>
                      <wps:txbx>
                        <w:txbxContent>
                          <w:p w14:paraId="7EB7750E" w14:textId="21DC8200" w:rsidR="00AC529E" w:rsidRDefault="00AC529E">
                            <w: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2BCF4" id="Text Box 13" o:spid="_x0000_s1028" type="#_x0000_t202" style="position:absolute;margin-left:293.2pt;margin-top:283.5pt;width:199.25pt;height:27.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" fillcolor="white [3201]" strokeweight=".5pt">
                <v:textbox>
                  <w:txbxContent>
                    <w:p w14:paraId="7EB7750E" w14:textId="21DC8200" w:rsidR="00AC529E" w:rsidRDefault="00AC529E">
                      <w:r>
                        <w:t>Weight:</w:t>
                      </w:r>
                    </w:p>
                  </w:txbxContent>
                </v:textbox>
              </v:shape>
            </w:pict>
          </mc:Fallback>
        </mc:AlternateContent>
      </w:r>
      <w:r w:rsidR="00AC529E">
        <w:rPr>
          <w:noProof/>
        </w:rPr>
        <mc:AlternateContent>
          <mc:Choice Requires="wps">
            <w:drawing>
              <wp:anchor distT="0" distB="0" distL="114300" distR="114300" simplePos="0" relativeHeight="251672576" behindDoc="0" locked="0" layoutInCell="1" allowOverlap="1" wp14:anchorId="46F4AC32" wp14:editId="7EEBE3EF">
                <wp:simplePos x="0" y="0"/>
                <wp:positionH relativeFrom="column">
                  <wp:posOffset>3619848</wp:posOffset>
                </wp:positionH>
                <wp:positionV relativeFrom="paragraph">
                  <wp:posOffset>3507566</wp:posOffset>
                </wp:positionV>
                <wp:extent cx="2718148" cy="551146"/>
                <wp:effectExtent l="50800" t="25400" r="63500" b="71755"/>
                <wp:wrapNone/>
                <wp:docPr id="11" name="Frame 11"/>
                <wp:cNvGraphicFramePr/>
                <a:graphic xmlns:a="http://schemas.openxmlformats.org/drawingml/2006/main">
                  <a:graphicData uri="http://schemas.microsoft.com/office/word/2010/wordprocessingShape">
                    <wps:wsp>
                      <wps:cNvSpPr/>
                      <wps:spPr>
                        <a:xfrm>
                          <a:off x="0" y="0"/>
                          <a:ext cx="2718148" cy="551146"/>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74822C" id="Frame 11" o:spid="_x0000_s1026" style="position:absolute;margin-left:285.05pt;margin-top:276.2pt;width:214.05pt;height: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18148,551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" path="m,l2718148,r,551146l,551146,,xm68893,68893r,413360l2649255,482253r,-413360l68893,68893xe" fillcolor="#ca3827 [3204]" strokecolor="#bf3425 [3044]">
                <v:fill color2="#e9978e [1620]" rotate="t" angle="180" focus="100%" type="gradient">
                  <o:fill v:ext="view" type="gradientUnscaled"/>
                </v:fill>
                <v:shadow on="t" color="black" opacity="22937f" origin=",.5" offset="0,.63889mm"/>
                <v:path arrowok="t" o:connecttype="custom" o:connectlocs="0,0;2718148,0;2718148,551146;0,551146;0,0;68893,68893;68893,482253;2649255,482253;2649255,68893;68893,68893" o:connectangles="0,0,0,0,0,0,0,0,0,0"/>
              </v:shape>
            </w:pict>
          </mc:Fallback>
        </mc:AlternateContent>
      </w:r>
      <w:r w:rsidR="00AC529E">
        <w:rPr>
          <w:noProof/>
        </w:rPr>
        <mc:AlternateContent>
          <mc:Choice Requires="wps">
            <w:drawing>
              <wp:anchor distT="0" distB="0" distL="114300" distR="114300" simplePos="0" relativeHeight="251670528" behindDoc="0" locked="0" layoutInCell="1" allowOverlap="1" wp14:anchorId="4D18DDCE" wp14:editId="7CB6F05C">
                <wp:simplePos x="0" y="0"/>
                <wp:positionH relativeFrom="column">
                  <wp:posOffset>3635679</wp:posOffset>
                </wp:positionH>
                <wp:positionV relativeFrom="paragraph">
                  <wp:posOffset>2798549</wp:posOffset>
                </wp:positionV>
                <wp:extent cx="2718148" cy="551146"/>
                <wp:effectExtent l="50800" t="25400" r="63500" b="71755"/>
                <wp:wrapNone/>
                <wp:docPr id="10" name="Frame 10"/>
                <wp:cNvGraphicFramePr/>
                <a:graphic xmlns:a="http://schemas.openxmlformats.org/drawingml/2006/main">
                  <a:graphicData uri="http://schemas.microsoft.com/office/word/2010/wordprocessingShape">
                    <wps:wsp>
                      <wps:cNvSpPr/>
                      <wps:spPr>
                        <a:xfrm>
                          <a:off x="0" y="0"/>
                          <a:ext cx="2718148" cy="551146"/>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22D77C" id="Frame 10" o:spid="_x0000_s1026" style="position:absolute;margin-left:286.25pt;margin-top:220.35pt;width:214.05pt;height:43.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18148,551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" path="m,l2718148,r,551146l,551146,,xm68893,68893r,413360l2649255,482253r,-413360l68893,68893xe" fillcolor="#ca3827 [3204]" strokecolor="#bf3425 [3044]">
                <v:fill color2="#e9978e [1620]" rotate="t" angle="180" focus="100%" type="gradient">
                  <o:fill v:ext="view" type="gradientUnscaled"/>
                </v:fill>
                <v:shadow on="t" color="black" opacity="22937f" origin=",.5" offset="0,.63889mm"/>
                <v:path arrowok="t" o:connecttype="custom" o:connectlocs="0,0;2718148,0;2718148,551146;0,551146;0,0;68893,68893;68893,482253;2649255,482253;2649255,68893;68893,68893" o:connectangles="0,0,0,0,0,0,0,0,0,0"/>
              </v:shape>
            </w:pict>
          </mc:Fallback>
        </mc:AlternateContent>
      </w:r>
      <w:r w:rsidR="00596CE2">
        <w:rPr>
          <w:noProof/>
        </w:rPr>
        <mc:AlternateContent>
          <mc:Choice Requires="wps">
            <w:drawing>
              <wp:anchor distT="0" distB="0" distL="114300" distR="114300" simplePos="0" relativeHeight="251668480" behindDoc="0" locked="0" layoutInCell="1" allowOverlap="1" wp14:anchorId="0AC4B5C6" wp14:editId="50AB37FB">
                <wp:simplePos x="0" y="0"/>
                <wp:positionH relativeFrom="column">
                  <wp:posOffset>816775</wp:posOffset>
                </wp:positionH>
                <wp:positionV relativeFrom="paragraph">
                  <wp:posOffset>4242261</wp:posOffset>
                </wp:positionV>
                <wp:extent cx="1465545" cy="262542"/>
                <wp:effectExtent l="0" t="0" r="8255" b="17145"/>
                <wp:wrapNone/>
                <wp:docPr id="6" name="Text Box 6"/>
                <wp:cNvGraphicFramePr/>
                <a:graphic xmlns:a="http://schemas.openxmlformats.org/drawingml/2006/main">
                  <a:graphicData uri="http://schemas.microsoft.com/office/word/2010/wordprocessingShape">
                    <wps:wsp>
                      <wps:cNvSpPr txBox="1"/>
                      <wps:spPr>
                        <a:xfrm>
                          <a:off x="0" y="0"/>
                          <a:ext cx="1465545" cy="262542"/>
                        </a:xfrm>
                        <a:prstGeom prst="rect">
                          <a:avLst/>
                        </a:prstGeom>
                        <a:solidFill>
                          <a:schemeClr val="lt1"/>
                        </a:solidFill>
                        <a:ln w="6350">
                          <a:solidFill>
                            <a:prstClr val="black"/>
                          </a:solidFill>
                        </a:ln>
                      </wps:spPr>
                      <wps:txbx>
                        <w:txbxContent>
                          <w:p w14:paraId="27821225" w14:textId="0A1A19A3" w:rsidR="00596CE2" w:rsidRPr="00596CE2" w:rsidRDefault="00596CE2">
                            <w:pPr>
                              <w:rPr>
                                <w:rFonts w:asciiTheme="majorHAnsi" w:hAnsiTheme="majorHAnsi"/>
                                <w:i/>
                              </w:rPr>
                            </w:pPr>
                            <w:r>
                              <w:rPr>
                                <w:rFonts w:asciiTheme="majorHAnsi" w:hAnsiTheme="majorHAnsi"/>
                                <w:i/>
                              </w:rPr>
                              <w:t>What I look like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4B5C6" id="Text Box 6" o:spid="_x0000_s1030" type="#_x0000_t202" style="position:absolute;margin-left:64.3pt;margin-top:334.05pt;width:115.4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" fillcolor="white [3201]" strokeweight=".5pt">
                <v:textbox>
                  <w:txbxContent>
                    <w:p w14:paraId="27821225" w14:textId="0A1A19A3" w:rsidR="00596CE2" w:rsidRPr="00596CE2" w:rsidRDefault="00596CE2">
                      <w:pPr>
                        <w:rPr>
                          <w:rFonts w:asciiTheme="majorHAnsi" w:hAnsiTheme="majorHAnsi"/>
                          <w:i/>
                        </w:rPr>
                      </w:pPr>
                      <w:r>
                        <w:rPr>
                          <w:rFonts w:asciiTheme="majorHAnsi" w:hAnsiTheme="majorHAnsi"/>
                          <w:i/>
                        </w:rPr>
                        <w:t>What I look like this week</w:t>
                      </w:r>
                    </w:p>
                  </w:txbxContent>
                </v:textbox>
              </v:shape>
            </w:pict>
          </mc:Fallback>
        </mc:AlternateContent>
      </w:r>
      <w:r w:rsidR="00596CE2">
        <w:rPr>
          <w:noProof/>
        </w:rPr>
        <w:drawing>
          <wp:inline distT="0" distB="0" distL="0" distR="0" wp14:anchorId="7C7817DB" wp14:editId="11BB2716">
            <wp:extent cx="2769802" cy="4446627"/>
            <wp:effectExtent l="139700" t="152400" r="139065" b="151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19720715.jpg"/>
                    <pic:cNvPicPr/>
                  </pic:nvPicPr>
                  <pic:blipFill>
                    <a:blip r:embed="rId14"/>
                    <a:stretch>
                      <a:fillRect/>
                    </a:stretch>
                  </pic:blipFill>
                  <pic:spPr>
                    <a:xfrm>
                      <a:off x="0" y="0"/>
                      <a:ext cx="2795119" cy="4487271"/>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p w14:paraId="4626FD36" w14:textId="2F8D35AD" w:rsidR="00F817FA" w:rsidRPr="00F817FA" w:rsidRDefault="00F817FA" w:rsidP="00F817FA">
      <w:pPr>
        <w:jc w:val="center"/>
        <w:rPr>
          <w:rFonts w:ascii="Lucida Handwriting" w:hAnsi="Lucida Handwriting"/>
          <w:sz w:val="32"/>
          <w:szCs w:val="32"/>
        </w:rPr>
      </w:pPr>
      <w:r w:rsidRPr="00F817FA">
        <w:rPr>
          <w:rFonts w:ascii="Lucida Handwriting" w:hAnsi="Lucida Handwriting"/>
          <w:sz w:val="32"/>
          <w:szCs w:val="32"/>
        </w:rPr>
        <w:t xml:space="preserve">Memories </w:t>
      </w:r>
      <w:r w:rsidRPr="00F817FA">
        <w:rPr>
          <w:rFonts w:ascii="Lucida Handwriting" w:hAnsi="Lucida Handwriting"/>
          <w:sz w:val="56"/>
          <w:szCs w:val="56"/>
        </w:rPr>
        <w:t>&amp;</w:t>
      </w:r>
      <w:r>
        <w:rPr>
          <w:rFonts w:ascii="Lucida Handwriting" w:hAnsi="Lucida Handwriting"/>
          <w:sz w:val="28"/>
          <w:szCs w:val="28"/>
        </w:rPr>
        <w:t xml:space="preserve"> </w:t>
      </w:r>
      <w:r w:rsidRPr="00F817FA">
        <w:rPr>
          <w:rFonts w:ascii="Lucida Handwriting" w:hAnsi="Lucida Handwriting"/>
          <w:sz w:val="32"/>
          <w:szCs w:val="32"/>
        </w:rPr>
        <w:t>Milestones</w:t>
      </w:r>
    </w:p>
    <w:p w14:paraId="5750F04F" w14:textId="3A968D3D" w:rsidR="00F817FA" w:rsidRDefault="007E4806" w:rsidP="00F817FA">
      <w:pPr>
        <w:rPr>
          <w:rFonts w:ascii="Lucida Handwriting" w:hAnsi="Lucida Handwriting"/>
          <w:sz w:val="28"/>
          <w:szCs w:val="28"/>
        </w:rPr>
      </w:pPr>
      <w:r>
        <w:rPr>
          <w:rFonts w:ascii="Lucida Handwriting" w:hAnsi="Lucida Handwriting"/>
          <w:sz w:val="28"/>
          <w:szCs w:val="28"/>
        </w:rPr>
        <w:t>I first hear my baby’s heartbeat on</w:t>
      </w:r>
      <w:r w:rsidR="00F817FA">
        <w:rPr>
          <w:rFonts w:ascii="Lucida Handwriting" w:hAnsi="Lucida Handwriting"/>
          <w:sz w:val="28"/>
          <w:szCs w:val="28"/>
        </w:rPr>
        <w:t>:</w:t>
      </w:r>
    </w:p>
    <w:p w14:paraId="7954EB2B" w14:textId="77777777" w:rsidR="00EC0600" w:rsidRDefault="00EC0600" w:rsidP="00F817FA">
      <w:pPr>
        <w:rPr>
          <w:rFonts w:ascii="Lucida Handwriting" w:hAnsi="Lucida Handwriting"/>
          <w:sz w:val="28"/>
          <w:szCs w:val="28"/>
        </w:rPr>
      </w:pPr>
    </w:p>
    <w:p w14:paraId="69D222C6" w14:textId="54BDBD0B" w:rsidR="00F817FA" w:rsidRDefault="007E4806" w:rsidP="00F817FA">
      <w:pPr>
        <w:rPr>
          <w:rFonts w:ascii="Lucida Handwriting" w:hAnsi="Lucida Handwriting"/>
          <w:sz w:val="28"/>
          <w:szCs w:val="28"/>
        </w:rPr>
      </w:pPr>
      <w:r>
        <w:rPr>
          <w:rFonts w:ascii="Lucida Handwriting" w:hAnsi="Lucida Handwriting"/>
          <w:sz w:val="28"/>
          <w:szCs w:val="28"/>
        </w:rPr>
        <w:t xml:space="preserve">When I heard it I </w:t>
      </w:r>
      <w:proofErr w:type="gramStart"/>
      <w:r>
        <w:rPr>
          <w:rFonts w:ascii="Lucida Handwriting" w:hAnsi="Lucida Handwriting"/>
          <w:sz w:val="28"/>
          <w:szCs w:val="28"/>
        </w:rPr>
        <w:t>felt</w:t>
      </w:r>
      <w:r w:rsidR="00F817FA">
        <w:rPr>
          <w:rFonts w:ascii="Lucida Handwriting" w:hAnsi="Lucida Handwriting"/>
          <w:sz w:val="28"/>
          <w:szCs w:val="28"/>
        </w:rPr>
        <w:t>:</w:t>
      </w:r>
      <w:proofErr w:type="gramEnd"/>
    </w:p>
    <w:p w14:paraId="01EE614A" w14:textId="77777777" w:rsidR="00F817FA" w:rsidRDefault="00F817FA" w:rsidP="00F817FA">
      <w:pPr>
        <w:rPr>
          <w:rFonts w:ascii="Lucida Handwriting" w:hAnsi="Lucida Handwriting"/>
          <w:sz w:val="28"/>
          <w:szCs w:val="28"/>
        </w:rPr>
      </w:pPr>
    </w:p>
    <w:p w14:paraId="5B9EF04C" w14:textId="453EC637" w:rsidR="00F817FA" w:rsidRDefault="007E4806" w:rsidP="00F817FA">
      <w:pPr>
        <w:rPr>
          <w:rFonts w:ascii="Lucida Handwriting" w:hAnsi="Lucida Handwriting"/>
          <w:sz w:val="28"/>
          <w:szCs w:val="28"/>
        </w:rPr>
      </w:pPr>
      <w:r>
        <w:rPr>
          <w:rFonts w:ascii="Lucida Handwriting" w:hAnsi="Lucida Handwriting"/>
          <w:sz w:val="28"/>
          <w:szCs w:val="28"/>
        </w:rPr>
        <w:t>My message to baby</w:t>
      </w:r>
      <w:r w:rsidR="00F817FA">
        <w:rPr>
          <w:rFonts w:ascii="Lucida Handwriting" w:hAnsi="Lucida Handwriting"/>
          <w:sz w:val="28"/>
          <w:szCs w:val="28"/>
        </w:rPr>
        <w:t>:</w:t>
      </w:r>
    </w:p>
    <w:p w14:paraId="36507CF4" w14:textId="77777777" w:rsidR="00F817FA" w:rsidRDefault="00F817FA" w:rsidP="00F817FA">
      <w:pPr>
        <w:rPr>
          <w:rFonts w:ascii="Lucida Handwriting" w:hAnsi="Lucida Handwriting"/>
          <w:sz w:val="28"/>
          <w:szCs w:val="28"/>
        </w:rPr>
      </w:pPr>
    </w:p>
    <w:p w14:paraId="4621983E" w14:textId="3C02B740" w:rsidR="00F817FA" w:rsidRPr="00F817FA" w:rsidRDefault="007E4806" w:rsidP="00F817FA">
      <w:pPr>
        <w:rPr>
          <w:rFonts w:ascii="Lucida Handwriting" w:hAnsi="Lucida Handwriting"/>
          <w:sz w:val="28"/>
          <w:szCs w:val="28"/>
        </w:rPr>
      </w:pPr>
      <w:r>
        <w:rPr>
          <w:rFonts w:ascii="Lucida Handwriting" w:hAnsi="Lucida Handwriting"/>
          <w:sz w:val="28"/>
          <w:szCs w:val="28"/>
        </w:rPr>
        <w:t>One pet name for baby is:</w:t>
      </w:r>
    </w:p>
    <w:sectPr w:rsidR="00F817FA" w:rsidRPr="00F817FA">
      <w:pgSz w:w="12240" w:h="15840"/>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Apple Symbols">
    <w:panose1 w:val="02000000000000000000"/>
    <w:charset w:val="B1"/>
    <w:family w:val="auto"/>
    <w:pitch w:val="variable"/>
    <w:sig w:usb0="800008A3" w:usb1="08007BEB" w:usb2="01840034" w:usb3="00000000" w:csb0="000001FB" w:csb1="00000000"/>
  </w:font>
  <w:font w:name="Lucida Handwriting">
    <w:panose1 w:val="03010101010101010101"/>
    <w:charset w:val="4D"/>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858D2"/>
    <w:multiLevelType w:val="hybridMultilevel"/>
    <w:tmpl w:val="6308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EA42A7"/>
    <w:multiLevelType w:val="hybridMultilevel"/>
    <w:tmpl w:val="8D2C7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6D6"/>
    <w:rsid w:val="0001663B"/>
    <w:rsid w:val="000539BC"/>
    <w:rsid w:val="00072FFB"/>
    <w:rsid w:val="001616B7"/>
    <w:rsid w:val="001B46D6"/>
    <w:rsid w:val="001F30EA"/>
    <w:rsid w:val="002317E9"/>
    <w:rsid w:val="00256B1A"/>
    <w:rsid w:val="002642CA"/>
    <w:rsid w:val="0026457A"/>
    <w:rsid w:val="00266CDC"/>
    <w:rsid w:val="002B225F"/>
    <w:rsid w:val="002C5C7A"/>
    <w:rsid w:val="002C7B74"/>
    <w:rsid w:val="00314961"/>
    <w:rsid w:val="00326B2B"/>
    <w:rsid w:val="00357812"/>
    <w:rsid w:val="0038039D"/>
    <w:rsid w:val="003F34C5"/>
    <w:rsid w:val="003F3B4F"/>
    <w:rsid w:val="0040377A"/>
    <w:rsid w:val="00430BBA"/>
    <w:rsid w:val="0047502E"/>
    <w:rsid w:val="004B5B9F"/>
    <w:rsid w:val="004D0850"/>
    <w:rsid w:val="0050424D"/>
    <w:rsid w:val="00536FD9"/>
    <w:rsid w:val="00551476"/>
    <w:rsid w:val="00571C2F"/>
    <w:rsid w:val="00596CE2"/>
    <w:rsid w:val="005E0B14"/>
    <w:rsid w:val="005F2658"/>
    <w:rsid w:val="0066073D"/>
    <w:rsid w:val="00665CF6"/>
    <w:rsid w:val="006915DC"/>
    <w:rsid w:val="00695F09"/>
    <w:rsid w:val="006A795F"/>
    <w:rsid w:val="006C6914"/>
    <w:rsid w:val="006D3BB9"/>
    <w:rsid w:val="006E11BA"/>
    <w:rsid w:val="007222CC"/>
    <w:rsid w:val="00737743"/>
    <w:rsid w:val="007542DE"/>
    <w:rsid w:val="007B4A4B"/>
    <w:rsid w:val="007E4806"/>
    <w:rsid w:val="007F49F6"/>
    <w:rsid w:val="00861641"/>
    <w:rsid w:val="00865F25"/>
    <w:rsid w:val="00896168"/>
    <w:rsid w:val="008B29B9"/>
    <w:rsid w:val="008C428D"/>
    <w:rsid w:val="009238AC"/>
    <w:rsid w:val="00982724"/>
    <w:rsid w:val="009A39CD"/>
    <w:rsid w:val="009C2AF5"/>
    <w:rsid w:val="00A136AA"/>
    <w:rsid w:val="00A16541"/>
    <w:rsid w:val="00A75581"/>
    <w:rsid w:val="00AC0036"/>
    <w:rsid w:val="00AC529E"/>
    <w:rsid w:val="00AD5CEB"/>
    <w:rsid w:val="00AE1396"/>
    <w:rsid w:val="00B03093"/>
    <w:rsid w:val="00B11C4B"/>
    <w:rsid w:val="00B32CCE"/>
    <w:rsid w:val="00B87BB7"/>
    <w:rsid w:val="00BB7728"/>
    <w:rsid w:val="00C25744"/>
    <w:rsid w:val="00D37CE5"/>
    <w:rsid w:val="00D42C72"/>
    <w:rsid w:val="00D908E4"/>
    <w:rsid w:val="00DA57B6"/>
    <w:rsid w:val="00DF3C65"/>
    <w:rsid w:val="00E62349"/>
    <w:rsid w:val="00E65B58"/>
    <w:rsid w:val="00E73F2B"/>
    <w:rsid w:val="00E90540"/>
    <w:rsid w:val="00EC0600"/>
    <w:rsid w:val="00F610CC"/>
    <w:rsid w:val="00F635D0"/>
    <w:rsid w:val="00F817FA"/>
    <w:rsid w:val="00F8374A"/>
    <w:rsid w:val="00F9059B"/>
    <w:rsid w:val="00F94EA5"/>
    <w:rsid w:val="00FE28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1F7FB"/>
  <w15:chartTrackingRefBased/>
  <w15:docId w15:val="{12771935-C5C2-AB42-B278-70D5904F0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ListParagraph">
    <w:name w:val="List Paragraph"/>
    <w:basedOn w:val="Normal"/>
    <w:uiPriority w:val="34"/>
    <w:unhideWhenUsed/>
    <w:qFormat/>
    <w:rsid w:val="006607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g"/><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ionneoliver/Library/Containers/com.microsoft.Word/Data/Library/Application%20Support/Microsoft/Office/16.0/DTS/en-US%7b92B3A83C-A8CE-7245-A7BC-4613A6713D84%7d/%7b45030F47-FFCC-2F49-8DEE-5F828083AA59%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3.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4.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76F02C-A30F-E048-8AEC-00E4358DE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{45030F47-FFCC-2F49-8DEE-5F828083AA59}tf10002090.dotx</Template>
  <TotalTime>0</TotalTime>
  <Pages>2</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Dionne Oliver</dc:creator>
  <cp:keywords/>
  <dc:description/>
  <cp:lastModifiedBy>Dionne Oliver</cp:lastModifiedBy>
  <cp:revision>2</cp:revision>
  <cp:lastPrinted>2018-06-10T12:09:00Z</cp:lastPrinted>
  <dcterms:created xsi:type="dcterms:W3CDTF">2018-06-23T15:53:00Z</dcterms:created>
  <dcterms:modified xsi:type="dcterms:W3CDTF">2018-06-23T15:53:00Z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